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05DC6" w14:textId="548C4485" w:rsidR="00353A51" w:rsidRPr="001729B4" w:rsidRDefault="00353A51" w:rsidP="00AE6C16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7A03E1F9" w14:textId="20CBBC04" w:rsidR="002E0160" w:rsidRPr="001729B4" w:rsidRDefault="002E0160" w:rsidP="00353A51">
      <w:pPr>
        <w:spacing w:line="240" w:lineRule="auto"/>
        <w:ind w:firstLine="5387"/>
        <w:rPr>
          <w:rFonts w:ascii="Times New Roman" w:eastAsia="Calibri" w:hAnsi="Times New Roman" w:cs="Times New Roman"/>
          <w:sz w:val="24"/>
          <w:szCs w:val="24"/>
        </w:rPr>
      </w:pPr>
      <w:r w:rsidRPr="001729B4">
        <w:rPr>
          <w:rFonts w:ascii="Times New Roman" w:eastAsia="Calibri" w:hAnsi="Times New Roman" w:cs="Times New Roman"/>
          <w:sz w:val="24"/>
          <w:szCs w:val="24"/>
        </w:rPr>
        <w:t>Tauragės rajono savivaldybės apdovanojimų</w:t>
      </w:r>
    </w:p>
    <w:p w14:paraId="020110F6" w14:textId="58B6159C" w:rsidR="002E0160" w:rsidRPr="001729B4" w:rsidRDefault="002E0160" w:rsidP="00353A51">
      <w:pPr>
        <w:spacing w:line="240" w:lineRule="auto"/>
        <w:ind w:firstLine="5387"/>
        <w:rPr>
          <w:rFonts w:ascii="Times New Roman" w:eastAsia="Calibri" w:hAnsi="Times New Roman" w:cs="Times New Roman"/>
          <w:sz w:val="24"/>
          <w:szCs w:val="24"/>
        </w:rPr>
      </w:pPr>
      <w:r w:rsidRPr="001729B4">
        <w:rPr>
          <w:rFonts w:ascii="Times New Roman" w:eastAsia="Calibri" w:hAnsi="Times New Roman" w:cs="Times New Roman"/>
          <w:sz w:val="24"/>
          <w:szCs w:val="24"/>
        </w:rPr>
        <w:t>suteikimo tvarkos aprašo</w:t>
      </w:r>
    </w:p>
    <w:p w14:paraId="191A84C2" w14:textId="5C67F3F0" w:rsidR="00822429" w:rsidRPr="001729B4" w:rsidRDefault="00822429" w:rsidP="00353A51">
      <w:pPr>
        <w:spacing w:line="240" w:lineRule="auto"/>
        <w:ind w:firstLine="5387"/>
        <w:rPr>
          <w:rFonts w:ascii="Times New Roman" w:eastAsia="Calibri" w:hAnsi="Times New Roman" w:cs="Times New Roman"/>
          <w:sz w:val="24"/>
          <w:szCs w:val="24"/>
        </w:rPr>
      </w:pPr>
      <w:r w:rsidRPr="001729B4">
        <w:rPr>
          <w:rFonts w:ascii="Times New Roman" w:eastAsia="Calibri" w:hAnsi="Times New Roman" w:cs="Times New Roman"/>
          <w:sz w:val="24"/>
          <w:szCs w:val="24"/>
        </w:rPr>
        <w:t>1 priedas</w:t>
      </w:r>
    </w:p>
    <w:p w14:paraId="37EA7325" w14:textId="7DF45873" w:rsidR="002E0160" w:rsidRPr="001729B4" w:rsidRDefault="002E0160" w:rsidP="001B5E29">
      <w:pPr>
        <w:tabs>
          <w:tab w:val="left" w:pos="720"/>
        </w:tabs>
        <w:ind w:left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8502863" w14:textId="04D5BDC3" w:rsidR="002E0160" w:rsidRPr="001729B4" w:rsidRDefault="002E0160" w:rsidP="001B5E29">
      <w:pPr>
        <w:tabs>
          <w:tab w:val="left" w:pos="720"/>
        </w:tabs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729B4">
        <w:rPr>
          <w:rFonts w:ascii="Times New Roman" w:eastAsia="Calibri" w:hAnsi="Times New Roman" w:cs="Times New Roman"/>
          <w:sz w:val="24"/>
          <w:szCs w:val="24"/>
        </w:rPr>
        <w:t>TEIKIMAS APDOVANOTI TAURAGĖS RAJONO SAVIVALDYBĖS APDOVANOJIMU</w:t>
      </w:r>
    </w:p>
    <w:p w14:paraId="762A1E8D" w14:textId="77777777" w:rsidR="002E0160" w:rsidRPr="001729B4" w:rsidRDefault="002E0160" w:rsidP="001B5E29">
      <w:pPr>
        <w:tabs>
          <w:tab w:val="left" w:pos="720"/>
        </w:tabs>
        <w:ind w:left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62E0E8A" w14:textId="402C7812" w:rsidR="002E0160" w:rsidRPr="001729B4" w:rsidRDefault="002E0160" w:rsidP="007F11DB">
      <w:pPr>
        <w:pStyle w:val="ListParagraph"/>
        <w:numPr>
          <w:ilvl w:val="0"/>
          <w:numId w:val="30"/>
        </w:numPr>
        <w:tabs>
          <w:tab w:val="left" w:pos="720"/>
        </w:tabs>
        <w:ind w:left="0" w:firstLine="720"/>
        <w:rPr>
          <w:rFonts w:ascii="Times New Roman" w:eastAsia="Calibri" w:hAnsi="Times New Roman" w:cs="Times New Roman"/>
          <w:sz w:val="24"/>
          <w:szCs w:val="24"/>
        </w:rPr>
      </w:pPr>
      <w:r w:rsidRPr="001729B4">
        <w:rPr>
          <w:rFonts w:ascii="Times New Roman" w:eastAsia="Calibri" w:hAnsi="Times New Roman" w:cs="Times New Roman"/>
          <w:sz w:val="24"/>
          <w:szCs w:val="24"/>
        </w:rPr>
        <w:t>Teikiančiosios įstaigos, organizacijos pavadinimas ar pareigūno, gyventojo, kuris atstovauja grupę pavardė, vardas, pareigos (jei yra)</w:t>
      </w:r>
    </w:p>
    <w:p w14:paraId="6FF08E29" w14:textId="2AE3637E" w:rsidR="002E0160" w:rsidRPr="001729B4" w:rsidRDefault="007F11DB" w:rsidP="007F11DB">
      <w:pPr>
        <w:tabs>
          <w:tab w:val="left" w:pos="720"/>
        </w:tabs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1729B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</w:t>
      </w:r>
    </w:p>
    <w:p w14:paraId="616E49D7" w14:textId="3582CAFB" w:rsidR="002E0160" w:rsidRPr="001729B4" w:rsidRDefault="002E0160" w:rsidP="007F11DB">
      <w:pPr>
        <w:pStyle w:val="ListParagraph"/>
        <w:numPr>
          <w:ilvl w:val="0"/>
          <w:numId w:val="30"/>
        </w:numPr>
        <w:tabs>
          <w:tab w:val="left" w:pos="720"/>
        </w:tabs>
        <w:rPr>
          <w:rFonts w:ascii="Times New Roman" w:eastAsia="Calibri" w:hAnsi="Times New Roman" w:cs="Times New Roman"/>
          <w:sz w:val="24"/>
          <w:szCs w:val="24"/>
        </w:rPr>
      </w:pPr>
      <w:r w:rsidRPr="001729B4">
        <w:rPr>
          <w:rFonts w:ascii="Times New Roman" w:eastAsia="Calibri" w:hAnsi="Times New Roman" w:cs="Times New Roman"/>
          <w:sz w:val="24"/>
          <w:szCs w:val="24"/>
        </w:rPr>
        <w:t>Apdovanojimas, kurį siūloma suteikti (</w:t>
      </w:r>
      <w:r w:rsidR="007F11DB" w:rsidRPr="001729B4">
        <w:rPr>
          <w:rFonts w:ascii="Times New Roman" w:eastAsia="Calibri" w:hAnsi="Times New Roman" w:cs="Times New Roman"/>
          <w:sz w:val="24"/>
          <w:szCs w:val="24"/>
        </w:rPr>
        <w:t>pažymėti V</w:t>
      </w:r>
      <w:r w:rsidRPr="001729B4">
        <w:rPr>
          <w:rFonts w:ascii="Times New Roman" w:eastAsia="Calibri" w:hAnsi="Times New Roman" w:cs="Times New Roman"/>
          <w:sz w:val="24"/>
          <w:szCs w:val="24"/>
        </w:rPr>
        <w:t>)</w:t>
      </w:r>
      <w:r w:rsidR="001B5E29" w:rsidRPr="001729B4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E3C8D47" w14:textId="27D22AAC" w:rsidR="001B5E29" w:rsidRPr="001729B4" w:rsidRDefault="002E0160" w:rsidP="007F11DB">
      <w:pPr>
        <w:pStyle w:val="ListParagraph"/>
        <w:numPr>
          <w:ilvl w:val="1"/>
          <w:numId w:val="28"/>
        </w:numPr>
        <w:tabs>
          <w:tab w:val="left" w:pos="720"/>
        </w:tabs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1729B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Garbės </w:t>
      </w:r>
      <w:r w:rsidR="001B5E29" w:rsidRPr="001729B4">
        <w:rPr>
          <w:rFonts w:ascii="Times New Roman" w:eastAsia="Calibri" w:hAnsi="Times New Roman" w:cs="Times New Roman"/>
          <w:sz w:val="24"/>
          <w:szCs w:val="24"/>
          <w:u w:val="single"/>
        </w:rPr>
        <w:t>ž</w:t>
      </w:r>
      <w:r w:rsidRPr="001729B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enklą </w:t>
      </w:r>
    </w:p>
    <w:p w14:paraId="017F6EBE" w14:textId="23C2E7C4" w:rsidR="002E0160" w:rsidRPr="001729B4" w:rsidRDefault="002E0160" w:rsidP="007F11DB">
      <w:pPr>
        <w:pStyle w:val="ListParagraph"/>
        <w:numPr>
          <w:ilvl w:val="1"/>
          <w:numId w:val="28"/>
        </w:numPr>
        <w:tabs>
          <w:tab w:val="left" w:pos="720"/>
        </w:tabs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1729B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Garbės piliečio vardą </w:t>
      </w:r>
    </w:p>
    <w:p w14:paraId="7A8AA66A" w14:textId="13BDD4CD" w:rsidR="002E0160" w:rsidRPr="001729B4" w:rsidRDefault="002E0160" w:rsidP="007F11DB">
      <w:pPr>
        <w:pStyle w:val="ListParagraph"/>
        <w:numPr>
          <w:ilvl w:val="0"/>
          <w:numId w:val="30"/>
        </w:numPr>
        <w:tabs>
          <w:tab w:val="left" w:pos="720"/>
        </w:tabs>
        <w:ind w:left="0" w:firstLine="720"/>
        <w:rPr>
          <w:rFonts w:ascii="Times New Roman" w:eastAsia="Calibri" w:hAnsi="Times New Roman" w:cs="Times New Roman"/>
          <w:sz w:val="24"/>
          <w:szCs w:val="24"/>
        </w:rPr>
      </w:pPr>
      <w:r w:rsidRPr="001729B4">
        <w:rPr>
          <w:rFonts w:ascii="Times New Roman" w:eastAsia="Calibri" w:hAnsi="Times New Roman" w:cs="Times New Roman"/>
          <w:sz w:val="24"/>
          <w:szCs w:val="24"/>
        </w:rPr>
        <w:t>Pretendento vardas</w:t>
      </w:r>
      <w:r w:rsidR="003641F9" w:rsidRPr="001729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29B4">
        <w:rPr>
          <w:rFonts w:ascii="Times New Roman" w:eastAsia="Calibri" w:hAnsi="Times New Roman" w:cs="Times New Roman"/>
          <w:sz w:val="24"/>
          <w:szCs w:val="24"/>
        </w:rPr>
        <w:t>(</w:t>
      </w:r>
      <w:r w:rsidR="003641F9" w:rsidRPr="001729B4">
        <w:rPr>
          <w:rFonts w:ascii="Times New Roman" w:eastAsia="Calibri" w:hAnsi="Times New Roman" w:cs="Times New Roman"/>
          <w:sz w:val="24"/>
          <w:szCs w:val="24"/>
        </w:rPr>
        <w:t>-</w:t>
      </w:r>
      <w:r w:rsidRPr="001729B4">
        <w:rPr>
          <w:rFonts w:ascii="Times New Roman" w:eastAsia="Calibri" w:hAnsi="Times New Roman" w:cs="Times New Roman"/>
          <w:sz w:val="24"/>
          <w:szCs w:val="24"/>
        </w:rPr>
        <w:t>ai), pavardė</w:t>
      </w:r>
      <w:r w:rsidR="003641F9" w:rsidRPr="001729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29B4">
        <w:rPr>
          <w:rFonts w:ascii="Times New Roman" w:eastAsia="Calibri" w:hAnsi="Times New Roman" w:cs="Times New Roman"/>
          <w:sz w:val="24"/>
          <w:szCs w:val="24"/>
        </w:rPr>
        <w:t>(s)</w:t>
      </w:r>
    </w:p>
    <w:p w14:paraId="341F2386" w14:textId="16DD8F8D" w:rsidR="002E0160" w:rsidRPr="001729B4" w:rsidRDefault="002E0160" w:rsidP="001B5E29">
      <w:pPr>
        <w:pStyle w:val="ListParagraph"/>
        <w:tabs>
          <w:tab w:val="left" w:pos="720"/>
        </w:tabs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1729B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</w:t>
      </w:r>
    </w:p>
    <w:p w14:paraId="29A29EA1" w14:textId="77777777" w:rsidR="002E0160" w:rsidRPr="001729B4" w:rsidRDefault="002E0160" w:rsidP="007F11DB">
      <w:pPr>
        <w:pStyle w:val="ListParagraph"/>
        <w:numPr>
          <w:ilvl w:val="0"/>
          <w:numId w:val="30"/>
        </w:numPr>
        <w:tabs>
          <w:tab w:val="left" w:pos="720"/>
        </w:tabs>
        <w:ind w:left="0" w:firstLine="720"/>
        <w:rPr>
          <w:rFonts w:ascii="Times New Roman" w:eastAsia="Calibri" w:hAnsi="Times New Roman" w:cs="Times New Roman"/>
          <w:sz w:val="24"/>
          <w:szCs w:val="24"/>
        </w:rPr>
      </w:pPr>
      <w:r w:rsidRPr="001729B4">
        <w:rPr>
          <w:rFonts w:ascii="Times New Roman" w:eastAsia="Calibri" w:hAnsi="Times New Roman" w:cs="Times New Roman"/>
          <w:sz w:val="24"/>
          <w:szCs w:val="24"/>
        </w:rPr>
        <w:t>Gimimo data</w:t>
      </w:r>
    </w:p>
    <w:p w14:paraId="5EAC3CE2" w14:textId="600D8A0C" w:rsidR="002E0160" w:rsidRPr="001729B4" w:rsidRDefault="002E0160" w:rsidP="001B5E29">
      <w:pPr>
        <w:pStyle w:val="ListParagraph"/>
        <w:tabs>
          <w:tab w:val="left" w:pos="720"/>
        </w:tabs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1729B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</w:t>
      </w:r>
    </w:p>
    <w:p w14:paraId="10A8A55D" w14:textId="77777777" w:rsidR="002E0160" w:rsidRPr="001729B4" w:rsidRDefault="002E0160" w:rsidP="007F11DB">
      <w:pPr>
        <w:pStyle w:val="ListParagraph"/>
        <w:numPr>
          <w:ilvl w:val="0"/>
          <w:numId w:val="30"/>
        </w:numPr>
        <w:tabs>
          <w:tab w:val="left" w:pos="720"/>
        </w:tabs>
        <w:ind w:left="0" w:firstLine="720"/>
        <w:rPr>
          <w:rFonts w:ascii="Times New Roman" w:eastAsia="Calibri" w:hAnsi="Times New Roman" w:cs="Times New Roman"/>
          <w:sz w:val="24"/>
          <w:szCs w:val="24"/>
        </w:rPr>
      </w:pPr>
      <w:r w:rsidRPr="001729B4">
        <w:rPr>
          <w:rFonts w:ascii="Times New Roman" w:eastAsia="Calibri" w:hAnsi="Times New Roman" w:cs="Times New Roman"/>
          <w:sz w:val="24"/>
          <w:szCs w:val="24"/>
        </w:rPr>
        <w:t xml:space="preserve">Pilietybė </w:t>
      </w:r>
    </w:p>
    <w:p w14:paraId="30DC8C8B" w14:textId="324CBCE4" w:rsidR="002E0160" w:rsidRPr="001729B4" w:rsidRDefault="002E0160" w:rsidP="001B5E29">
      <w:pPr>
        <w:pStyle w:val="ListParagraph"/>
        <w:tabs>
          <w:tab w:val="left" w:pos="720"/>
        </w:tabs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1729B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</w:t>
      </w:r>
    </w:p>
    <w:p w14:paraId="18088D56" w14:textId="65DAE977" w:rsidR="002E0160" w:rsidRPr="001729B4" w:rsidRDefault="002E0160" w:rsidP="007F11DB">
      <w:pPr>
        <w:pStyle w:val="ListParagraph"/>
        <w:numPr>
          <w:ilvl w:val="0"/>
          <w:numId w:val="30"/>
        </w:numPr>
        <w:tabs>
          <w:tab w:val="left" w:pos="720"/>
        </w:tabs>
        <w:ind w:left="0" w:firstLine="720"/>
        <w:rPr>
          <w:rFonts w:ascii="Times New Roman" w:eastAsia="Calibri" w:hAnsi="Times New Roman" w:cs="Times New Roman"/>
          <w:sz w:val="24"/>
          <w:szCs w:val="24"/>
        </w:rPr>
      </w:pPr>
      <w:r w:rsidRPr="001729B4">
        <w:rPr>
          <w:rFonts w:ascii="Times New Roman" w:eastAsia="Calibri" w:hAnsi="Times New Roman" w:cs="Times New Roman"/>
          <w:sz w:val="24"/>
          <w:szCs w:val="24"/>
        </w:rPr>
        <w:t>Tel. numeris, el. paštas</w:t>
      </w:r>
    </w:p>
    <w:p w14:paraId="1B22D1BE" w14:textId="1A3B7411" w:rsidR="002E0160" w:rsidRPr="001729B4" w:rsidRDefault="002E0160" w:rsidP="001B5E29">
      <w:pPr>
        <w:pStyle w:val="ListParagraph"/>
        <w:tabs>
          <w:tab w:val="left" w:pos="720"/>
        </w:tabs>
        <w:ind w:left="0"/>
        <w:rPr>
          <w:rFonts w:ascii="Times New Roman" w:eastAsia="Calibri" w:hAnsi="Times New Roman" w:cs="Times New Roman"/>
          <w:sz w:val="24"/>
          <w:szCs w:val="24"/>
        </w:rPr>
      </w:pPr>
      <w:r w:rsidRPr="001729B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</w:t>
      </w:r>
    </w:p>
    <w:p w14:paraId="5676CD1C" w14:textId="77777777" w:rsidR="001C1204" w:rsidRDefault="002E0160" w:rsidP="007F11DB">
      <w:pPr>
        <w:pStyle w:val="ListParagraph"/>
        <w:numPr>
          <w:ilvl w:val="0"/>
          <w:numId w:val="30"/>
        </w:numPr>
        <w:tabs>
          <w:tab w:val="left" w:pos="720"/>
        </w:tabs>
        <w:ind w:left="0" w:firstLine="720"/>
        <w:rPr>
          <w:rFonts w:ascii="Times New Roman" w:eastAsia="Calibri" w:hAnsi="Times New Roman" w:cs="Times New Roman"/>
          <w:sz w:val="24"/>
          <w:szCs w:val="24"/>
        </w:rPr>
      </w:pPr>
      <w:r w:rsidRPr="001729B4">
        <w:rPr>
          <w:rFonts w:ascii="Times New Roman" w:eastAsia="Calibri" w:hAnsi="Times New Roman" w:cs="Times New Roman"/>
          <w:sz w:val="24"/>
          <w:szCs w:val="24"/>
        </w:rPr>
        <w:t>Nuopelnai, už kuriuos siūloma apdovanoti Tauragės rajono savivaldybės garbės ženklu:</w:t>
      </w:r>
      <w:r w:rsidR="007F11DB" w:rsidRPr="001729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29B4">
        <w:rPr>
          <w:rFonts w:ascii="Times New Roman" w:eastAsia="Calibri" w:hAnsi="Times New Roman" w:cs="Times New Roman"/>
          <w:sz w:val="24"/>
          <w:szCs w:val="24"/>
        </w:rPr>
        <w:t xml:space="preserve">  ________________________________________________________________________________</w:t>
      </w:r>
    </w:p>
    <w:p w14:paraId="4E98DC31" w14:textId="77777777" w:rsidR="001C1204" w:rsidRDefault="002E0160" w:rsidP="001C1204">
      <w:pPr>
        <w:tabs>
          <w:tab w:val="left" w:pos="720"/>
        </w:tabs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1C120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</w:t>
      </w:r>
    </w:p>
    <w:p w14:paraId="3312F317" w14:textId="77777777" w:rsidR="001C1204" w:rsidRDefault="002E0160" w:rsidP="001C1204">
      <w:pPr>
        <w:tabs>
          <w:tab w:val="left" w:pos="720"/>
        </w:tabs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1C120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</w:t>
      </w:r>
    </w:p>
    <w:p w14:paraId="14C1BE55" w14:textId="77777777" w:rsidR="001C1204" w:rsidRDefault="002E0160" w:rsidP="001C1204">
      <w:pPr>
        <w:tabs>
          <w:tab w:val="left" w:pos="720"/>
        </w:tabs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1C120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</w:t>
      </w:r>
    </w:p>
    <w:p w14:paraId="3870C644" w14:textId="77777777" w:rsidR="001C1204" w:rsidRDefault="002E0160" w:rsidP="001C1204">
      <w:pPr>
        <w:tabs>
          <w:tab w:val="left" w:pos="720"/>
        </w:tabs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1C120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</w:t>
      </w:r>
    </w:p>
    <w:p w14:paraId="21D53407" w14:textId="75B83FB4" w:rsidR="002E0160" w:rsidRPr="001C1204" w:rsidRDefault="002E0160" w:rsidP="001C1204">
      <w:pPr>
        <w:tabs>
          <w:tab w:val="left" w:pos="720"/>
        </w:tabs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1C1204">
        <w:rPr>
          <w:rFonts w:ascii="Times New Roman" w:eastAsia="Calibri" w:hAnsi="Times New Roman" w:cs="Times New Roman"/>
          <w:sz w:val="24"/>
          <w:szCs w:val="24"/>
        </w:rPr>
        <w:t>_______________________________________</w:t>
      </w:r>
      <w:r w:rsidR="007F11DB" w:rsidRPr="001C1204"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</w:p>
    <w:p w14:paraId="0B39A765" w14:textId="6F76430F" w:rsidR="002E0160" w:rsidRPr="001729B4" w:rsidRDefault="007F11DB" w:rsidP="00F5029E">
      <w:pPr>
        <w:tabs>
          <w:tab w:val="left" w:pos="720"/>
        </w:tabs>
        <w:spacing w:line="24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1729B4">
        <w:rPr>
          <w:rFonts w:ascii="Times New Roman" w:eastAsia="Calibri" w:hAnsi="Times New Roman" w:cs="Times New Roman"/>
          <w:sz w:val="24"/>
          <w:szCs w:val="24"/>
        </w:rPr>
        <w:tab/>
      </w:r>
      <w:r w:rsidR="002E0160" w:rsidRPr="001729B4">
        <w:rPr>
          <w:rFonts w:ascii="Times New Roman" w:eastAsia="Calibri" w:hAnsi="Times New Roman" w:cs="Times New Roman"/>
          <w:sz w:val="24"/>
          <w:szCs w:val="24"/>
        </w:rPr>
        <w:t>PASTABA: Jei įmanoma prie anketos pateikiamas gyvenimo aprašymas ir/ar dokumentų, patvirtinančių pretendento veiklos pasiekimus, kopijos. Už pateiktų duomenų apie siūlomą asmenį teisingumą atsako siūlymo teikėjas</w:t>
      </w:r>
    </w:p>
    <w:p w14:paraId="3DD77FAB" w14:textId="77777777" w:rsidR="002E0160" w:rsidRPr="001729B4" w:rsidRDefault="002E0160" w:rsidP="00F5029E">
      <w:pPr>
        <w:tabs>
          <w:tab w:val="left" w:pos="720"/>
        </w:tabs>
        <w:spacing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0F49A2E2" w14:textId="574D8579" w:rsidR="002E0160" w:rsidRPr="001729B4" w:rsidRDefault="002E0160" w:rsidP="00F5029E">
      <w:pPr>
        <w:tabs>
          <w:tab w:val="left" w:pos="720"/>
        </w:tabs>
        <w:spacing w:line="24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1729B4">
        <w:rPr>
          <w:rFonts w:ascii="Times New Roman" w:eastAsia="Calibri" w:hAnsi="Times New Roman" w:cs="Times New Roman"/>
          <w:sz w:val="24"/>
          <w:szCs w:val="24"/>
        </w:rPr>
        <w:t>__________________________</w:t>
      </w:r>
      <w:r w:rsidRPr="001729B4">
        <w:rPr>
          <w:rFonts w:ascii="Times New Roman" w:eastAsia="Calibri" w:hAnsi="Times New Roman" w:cs="Times New Roman"/>
          <w:sz w:val="24"/>
          <w:szCs w:val="24"/>
        </w:rPr>
        <w:tab/>
      </w:r>
      <w:r w:rsidRPr="001729B4">
        <w:rPr>
          <w:rFonts w:ascii="Times New Roman" w:eastAsia="Calibri" w:hAnsi="Times New Roman" w:cs="Times New Roman"/>
          <w:sz w:val="24"/>
          <w:szCs w:val="24"/>
        </w:rPr>
        <w:tab/>
        <w:t xml:space="preserve">  </w:t>
      </w:r>
      <w:r w:rsidRPr="001729B4">
        <w:rPr>
          <w:rFonts w:ascii="Times New Roman" w:eastAsia="Calibri" w:hAnsi="Times New Roman" w:cs="Times New Roman"/>
          <w:sz w:val="24"/>
          <w:szCs w:val="24"/>
        </w:rPr>
        <w:tab/>
        <w:t xml:space="preserve">        ______________________</w:t>
      </w:r>
    </w:p>
    <w:p w14:paraId="16FA70D3" w14:textId="79F93F57" w:rsidR="002E0160" w:rsidRPr="001729B4" w:rsidRDefault="002E0160" w:rsidP="00F5029E">
      <w:pPr>
        <w:tabs>
          <w:tab w:val="left" w:pos="720"/>
        </w:tabs>
        <w:spacing w:line="24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1729B4">
        <w:rPr>
          <w:rFonts w:ascii="Times New Roman" w:eastAsia="Calibri" w:hAnsi="Times New Roman" w:cs="Times New Roman"/>
          <w:sz w:val="24"/>
          <w:szCs w:val="24"/>
        </w:rPr>
        <w:t>Pristatančiojo vardas, pavardė</w:t>
      </w:r>
      <w:r w:rsidRPr="001729B4">
        <w:rPr>
          <w:rFonts w:ascii="Times New Roman" w:eastAsia="Calibri" w:hAnsi="Times New Roman" w:cs="Times New Roman"/>
          <w:sz w:val="24"/>
          <w:szCs w:val="24"/>
        </w:rPr>
        <w:tab/>
      </w:r>
      <w:r w:rsidRPr="001729B4">
        <w:rPr>
          <w:rFonts w:ascii="Times New Roman" w:eastAsia="Calibri" w:hAnsi="Times New Roman" w:cs="Times New Roman"/>
          <w:sz w:val="24"/>
          <w:szCs w:val="24"/>
        </w:rPr>
        <w:tab/>
      </w:r>
      <w:r w:rsidRPr="001729B4">
        <w:rPr>
          <w:rFonts w:ascii="Times New Roman" w:eastAsia="Calibri" w:hAnsi="Times New Roman" w:cs="Times New Roman"/>
          <w:sz w:val="24"/>
          <w:szCs w:val="24"/>
        </w:rPr>
        <w:tab/>
      </w:r>
      <w:r w:rsidRPr="001729B4">
        <w:rPr>
          <w:rFonts w:ascii="Times New Roman" w:eastAsia="Calibri" w:hAnsi="Times New Roman" w:cs="Times New Roman"/>
          <w:sz w:val="24"/>
          <w:szCs w:val="24"/>
        </w:rPr>
        <w:tab/>
        <w:t xml:space="preserve">         </w:t>
      </w:r>
      <w:r w:rsidR="007F11DB" w:rsidRPr="001729B4">
        <w:rPr>
          <w:rFonts w:ascii="Times New Roman" w:eastAsia="Calibri" w:hAnsi="Times New Roman" w:cs="Times New Roman"/>
          <w:sz w:val="24"/>
          <w:szCs w:val="24"/>
        </w:rPr>
        <w:t>P</w:t>
      </w:r>
      <w:r w:rsidRPr="001729B4">
        <w:rPr>
          <w:rFonts w:ascii="Times New Roman" w:eastAsia="Calibri" w:hAnsi="Times New Roman" w:cs="Times New Roman"/>
          <w:sz w:val="24"/>
          <w:szCs w:val="24"/>
        </w:rPr>
        <w:t>arašas</w:t>
      </w:r>
    </w:p>
    <w:p w14:paraId="20C71563" w14:textId="77777777" w:rsidR="002E0160" w:rsidRPr="001729B4" w:rsidRDefault="002E0160" w:rsidP="00F5029E">
      <w:pPr>
        <w:tabs>
          <w:tab w:val="left" w:pos="720"/>
        </w:tabs>
        <w:spacing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108C3C6D" w14:textId="77777777" w:rsidR="002E0160" w:rsidRPr="001729B4" w:rsidRDefault="002E0160" w:rsidP="00F5029E">
      <w:pPr>
        <w:tabs>
          <w:tab w:val="left" w:pos="720"/>
        </w:tabs>
        <w:spacing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6EF6E3AF" w14:textId="77777777" w:rsidR="002E0160" w:rsidRPr="001729B4" w:rsidRDefault="002E0160" w:rsidP="00F5029E">
      <w:pPr>
        <w:tabs>
          <w:tab w:val="left" w:pos="720"/>
        </w:tabs>
        <w:spacing w:line="24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1729B4">
        <w:rPr>
          <w:rFonts w:ascii="Times New Roman" w:eastAsia="Calibri" w:hAnsi="Times New Roman" w:cs="Times New Roman"/>
          <w:sz w:val="24"/>
          <w:szCs w:val="24"/>
        </w:rPr>
        <w:t>__________________________</w:t>
      </w:r>
    </w:p>
    <w:p w14:paraId="6AA34251" w14:textId="143407E7" w:rsidR="00AE6C16" w:rsidRPr="001729B4" w:rsidRDefault="002E0160" w:rsidP="00AE6C16">
      <w:pPr>
        <w:tabs>
          <w:tab w:val="left" w:pos="720"/>
        </w:tabs>
        <w:spacing w:line="240" w:lineRule="auto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1729B4">
        <w:rPr>
          <w:rFonts w:ascii="Times New Roman" w:eastAsia="Calibri" w:hAnsi="Times New Roman" w:cs="Times New Roman"/>
          <w:sz w:val="24"/>
          <w:szCs w:val="24"/>
        </w:rPr>
        <w:t>Data</w:t>
      </w:r>
    </w:p>
    <w:p w14:paraId="5136380A" w14:textId="77777777" w:rsidR="00353A51" w:rsidRPr="001729B4" w:rsidRDefault="00353A51" w:rsidP="00353A51">
      <w:pPr>
        <w:spacing w:line="240" w:lineRule="auto"/>
        <w:ind w:firstLine="5387"/>
        <w:rPr>
          <w:rFonts w:ascii="Times New Roman" w:eastAsia="Calibri" w:hAnsi="Times New Roman" w:cs="Times New Roman"/>
          <w:sz w:val="24"/>
          <w:szCs w:val="24"/>
        </w:rPr>
      </w:pPr>
      <w:r w:rsidRPr="001729B4">
        <w:rPr>
          <w:rFonts w:ascii="Times New Roman" w:eastAsia="Calibri" w:hAnsi="Times New Roman" w:cs="Times New Roman"/>
          <w:sz w:val="24"/>
          <w:szCs w:val="24"/>
        </w:rPr>
        <w:lastRenderedPageBreak/>
        <w:t>Tauragės rajono savivaldybės apdovanojimų</w:t>
      </w:r>
    </w:p>
    <w:p w14:paraId="2810B30C" w14:textId="77777777" w:rsidR="00353A51" w:rsidRPr="001729B4" w:rsidRDefault="00353A51" w:rsidP="00353A51">
      <w:pPr>
        <w:spacing w:line="240" w:lineRule="auto"/>
        <w:ind w:firstLine="5387"/>
        <w:rPr>
          <w:rFonts w:ascii="Times New Roman" w:eastAsia="Calibri" w:hAnsi="Times New Roman" w:cs="Times New Roman"/>
          <w:sz w:val="24"/>
          <w:szCs w:val="24"/>
        </w:rPr>
      </w:pPr>
      <w:r w:rsidRPr="001729B4">
        <w:rPr>
          <w:rFonts w:ascii="Times New Roman" w:eastAsia="Calibri" w:hAnsi="Times New Roman" w:cs="Times New Roman"/>
          <w:sz w:val="24"/>
          <w:szCs w:val="24"/>
        </w:rPr>
        <w:t>suteikimo tvarkos aprašo</w:t>
      </w:r>
    </w:p>
    <w:p w14:paraId="23B19DEA" w14:textId="6124CF38" w:rsidR="00353A51" w:rsidRPr="001729B4" w:rsidRDefault="00353A51" w:rsidP="00353A51">
      <w:pPr>
        <w:spacing w:line="240" w:lineRule="auto"/>
        <w:ind w:firstLine="5387"/>
        <w:rPr>
          <w:rFonts w:ascii="Times New Roman" w:eastAsia="Calibri" w:hAnsi="Times New Roman" w:cs="Times New Roman"/>
          <w:sz w:val="24"/>
          <w:szCs w:val="24"/>
        </w:rPr>
      </w:pPr>
      <w:r w:rsidRPr="001729B4">
        <w:rPr>
          <w:rFonts w:ascii="Times New Roman" w:eastAsia="Calibri" w:hAnsi="Times New Roman" w:cs="Times New Roman"/>
          <w:sz w:val="24"/>
          <w:szCs w:val="24"/>
        </w:rPr>
        <w:t>2 priedas</w:t>
      </w:r>
    </w:p>
    <w:p w14:paraId="2282C7A9" w14:textId="77777777" w:rsidR="001729B4" w:rsidRPr="001729B4" w:rsidRDefault="001729B4" w:rsidP="00353A51">
      <w:pPr>
        <w:spacing w:line="240" w:lineRule="auto"/>
        <w:ind w:firstLine="5387"/>
        <w:rPr>
          <w:rFonts w:ascii="Times New Roman" w:eastAsia="Calibri" w:hAnsi="Times New Roman" w:cs="Times New Roman"/>
          <w:sz w:val="24"/>
          <w:szCs w:val="24"/>
        </w:rPr>
      </w:pPr>
    </w:p>
    <w:p w14:paraId="3DA7EFDD" w14:textId="77777777" w:rsidR="00265374" w:rsidRDefault="001729B4" w:rsidP="00353A51">
      <w:pPr>
        <w:spacing w:line="240" w:lineRule="auto"/>
        <w:ind w:firstLine="5387"/>
        <w:rPr>
          <w:rFonts w:ascii="Times New Roman" w:eastAsia="Calibri" w:hAnsi="Times New Roman" w:cs="Times New Roman"/>
          <w:i/>
          <w:sz w:val="16"/>
          <w:szCs w:val="24"/>
        </w:rPr>
      </w:pPr>
      <w:r w:rsidRPr="001729B4">
        <w:rPr>
          <w:rFonts w:ascii="Times New Roman" w:eastAsia="Calibri" w:hAnsi="Times New Roman" w:cs="Times New Roman"/>
          <w:i/>
          <w:sz w:val="16"/>
          <w:szCs w:val="24"/>
        </w:rPr>
        <w:t xml:space="preserve">2025 m. kovo 26 d. Tauragės rajono savivaldybės tarybos </w:t>
      </w:r>
    </w:p>
    <w:p w14:paraId="3E55C8D6" w14:textId="7679E736" w:rsidR="001729B4" w:rsidRPr="001729B4" w:rsidRDefault="001729B4" w:rsidP="00353A51">
      <w:pPr>
        <w:spacing w:line="240" w:lineRule="auto"/>
        <w:ind w:firstLine="5387"/>
        <w:rPr>
          <w:rFonts w:ascii="Times New Roman" w:eastAsia="Calibri" w:hAnsi="Times New Roman" w:cs="Times New Roman"/>
          <w:i/>
          <w:sz w:val="16"/>
          <w:szCs w:val="24"/>
        </w:rPr>
      </w:pPr>
      <w:r w:rsidRPr="001729B4">
        <w:rPr>
          <w:rFonts w:ascii="Times New Roman" w:eastAsia="Calibri" w:hAnsi="Times New Roman" w:cs="Times New Roman"/>
          <w:i/>
          <w:sz w:val="16"/>
          <w:szCs w:val="24"/>
        </w:rPr>
        <w:t xml:space="preserve">sprendimo </w:t>
      </w:r>
      <w:bookmarkStart w:id="0" w:name="n_7"/>
      <w:r w:rsidR="00265374" w:rsidRPr="001C1204">
        <w:rPr>
          <w:rFonts w:ascii="Times New Roman" w:eastAsia="Calibri" w:hAnsi="Times New Roman" w:cs="Times New Roman"/>
          <w:i/>
          <w:sz w:val="16"/>
          <w:szCs w:val="24"/>
        </w:rPr>
        <w:t xml:space="preserve">Nr. 1-62 </w:t>
      </w:r>
      <w:bookmarkEnd w:id="0"/>
      <w:r w:rsidRPr="001729B4">
        <w:rPr>
          <w:rFonts w:ascii="Times New Roman" w:eastAsia="Calibri" w:hAnsi="Times New Roman" w:cs="Times New Roman"/>
          <w:i/>
          <w:sz w:val="16"/>
          <w:szCs w:val="24"/>
        </w:rPr>
        <w:t>redakcija</w:t>
      </w:r>
    </w:p>
    <w:p w14:paraId="6E27CA6A" w14:textId="6EA9C4D4" w:rsidR="00700A8A" w:rsidRDefault="00700A8A" w:rsidP="001B5E2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11E0EA56" w14:textId="77777777" w:rsidR="00265374" w:rsidRPr="001729B4" w:rsidRDefault="00265374" w:rsidP="001B5E29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58BD7604" w14:textId="77777777" w:rsidR="001729B4" w:rsidRPr="001729B4" w:rsidRDefault="001729B4" w:rsidP="001729B4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1729B4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SUTIKIMAS</w:t>
      </w:r>
    </w:p>
    <w:p w14:paraId="77655D81" w14:textId="77777777" w:rsidR="001729B4" w:rsidRPr="001729B4" w:rsidRDefault="001729B4" w:rsidP="001729B4">
      <w:pPr>
        <w:ind w:firstLine="0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1729B4">
        <w:rPr>
          <w:rFonts w:ascii="Times New Roman" w:eastAsia="Calibri" w:hAnsi="Times New Roman" w:cs="Times New Roman"/>
          <w:bCs/>
          <w:sz w:val="24"/>
          <w:szCs w:val="24"/>
        </w:rPr>
        <w:t>20______-__________-</w:t>
      </w:r>
      <w:bookmarkStart w:id="1" w:name="_Hlk513466897"/>
      <w:r w:rsidRPr="001729B4">
        <w:rPr>
          <w:rFonts w:ascii="Times New Roman" w:eastAsia="Calibri" w:hAnsi="Times New Roman" w:cs="Times New Roman"/>
          <w:bCs/>
          <w:sz w:val="24"/>
          <w:szCs w:val="24"/>
        </w:rPr>
        <w:t>_____</w:t>
      </w:r>
    </w:p>
    <w:bookmarkEnd w:id="1"/>
    <w:p w14:paraId="06C106D7" w14:textId="77777777" w:rsidR="001729B4" w:rsidRPr="001729B4" w:rsidRDefault="001729B4" w:rsidP="001729B4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29B4">
        <w:rPr>
          <w:rFonts w:ascii="Times New Roman" w:eastAsia="Times New Roman" w:hAnsi="Times New Roman" w:cs="Times New Roman"/>
          <w:b/>
          <w:bCs/>
          <w:sz w:val="24"/>
          <w:szCs w:val="24"/>
        </w:rPr>
        <w:t>Tauragė</w:t>
      </w:r>
    </w:p>
    <w:p w14:paraId="36302C04" w14:textId="77777777" w:rsidR="001729B4" w:rsidRPr="001729B4" w:rsidRDefault="001729B4" w:rsidP="001729B4">
      <w:pPr>
        <w:ind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1155AFC" w14:textId="77777777" w:rsidR="001729B4" w:rsidRPr="001729B4" w:rsidRDefault="001729B4" w:rsidP="001729B4">
      <w:pPr>
        <w:spacing w:before="120"/>
        <w:rPr>
          <w:rFonts w:ascii="Times New Roman" w:eastAsia="Calibri" w:hAnsi="Times New Roman" w:cs="Times New Roman"/>
          <w:sz w:val="24"/>
          <w:szCs w:val="24"/>
        </w:rPr>
      </w:pPr>
      <w:r w:rsidRPr="001729B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Aš, _________________________________, susipažinau su </w:t>
      </w:r>
      <w:r w:rsidRPr="001729B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t-LT"/>
        </w:rPr>
        <w:t>Tauragės rajono apdovanojimų suteikimo tvarkos aprašu (patvirtintu</w:t>
      </w:r>
      <w:r w:rsidRPr="001729B4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Tauragės rajono savivaldybės tarybos 2023 m. _____________ d. sprendimu Nr. 1-__________) ir įsipareigoju laikytis šiuose nuostatuose numatytų sąlygų.</w:t>
      </w:r>
    </w:p>
    <w:p w14:paraId="5B5064F7" w14:textId="77777777" w:rsidR="001729B4" w:rsidRPr="001729B4" w:rsidRDefault="001729B4" w:rsidP="001729B4">
      <w:pPr>
        <w:spacing w:before="120"/>
        <w:rPr>
          <w:rFonts w:ascii="Times New Roman" w:eastAsia="Calibri" w:hAnsi="Times New Roman" w:cs="Times New Roman"/>
          <w:sz w:val="24"/>
          <w:szCs w:val="24"/>
        </w:rPr>
      </w:pPr>
      <w:r w:rsidRPr="001729B4">
        <w:rPr>
          <w:rFonts w:ascii="Times New Roman" w:eastAsia="Calibri" w:hAnsi="Times New Roman" w:cs="Times New Roman"/>
          <w:sz w:val="24"/>
          <w:szCs w:val="24"/>
        </w:rPr>
        <w:t>Pasirašydamas (-a) šį sutikimą sutinku, kad:</w:t>
      </w:r>
    </w:p>
    <w:p w14:paraId="363E3577" w14:textId="77777777" w:rsidR="001729B4" w:rsidRPr="001729B4" w:rsidRDefault="001729B4" w:rsidP="001729B4">
      <w:pPr>
        <w:rPr>
          <w:rFonts w:ascii="Times New Roman" w:eastAsia="Calibri" w:hAnsi="Times New Roman" w:cs="Times New Roman"/>
          <w:sz w:val="24"/>
          <w:szCs w:val="24"/>
        </w:rPr>
      </w:pPr>
      <w:r w:rsidRPr="001729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fldChar w:fldCharType="begin"/>
      </w:r>
      <w:r w:rsidRPr="001729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instrText xml:space="preserve"> MERGEFIELD "trumpas_pavadinimas" </w:instrText>
      </w:r>
      <w:r w:rsidRPr="001729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fldChar w:fldCharType="separate"/>
      </w:r>
      <w:r w:rsidRPr="001729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Tauragės rajono savivaldybės administracija</w:t>
      </w:r>
      <w:r w:rsidRPr="001729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fldChar w:fldCharType="end"/>
      </w:r>
      <w:r w:rsidRPr="001729B4">
        <w:rPr>
          <w:rFonts w:ascii="Times New Roman" w:eastAsia="Calibri" w:hAnsi="Times New Roman" w:cs="Times New Roman"/>
          <w:sz w:val="24"/>
          <w:szCs w:val="24"/>
        </w:rPr>
        <w:t xml:space="preserve">, registruota adresu </w:t>
      </w:r>
      <w:r w:rsidRPr="001729B4">
        <w:rPr>
          <w:rFonts w:ascii="Times New Roman" w:eastAsia="Calibri" w:hAnsi="Times New Roman" w:cs="Times New Roman"/>
          <w:bCs/>
          <w:sz w:val="24"/>
          <w:szCs w:val="24"/>
        </w:rPr>
        <w:fldChar w:fldCharType="begin"/>
      </w:r>
      <w:r w:rsidRPr="001729B4">
        <w:rPr>
          <w:rFonts w:ascii="Times New Roman" w:eastAsia="Calibri" w:hAnsi="Times New Roman" w:cs="Times New Roman"/>
          <w:bCs/>
          <w:sz w:val="24"/>
          <w:szCs w:val="24"/>
        </w:rPr>
        <w:instrText xml:space="preserve"> MERGEFIELD "registracijos_adresas" </w:instrText>
      </w:r>
      <w:r w:rsidRPr="001729B4">
        <w:rPr>
          <w:rFonts w:ascii="Times New Roman" w:eastAsia="Calibri" w:hAnsi="Times New Roman" w:cs="Times New Roman"/>
          <w:bCs/>
          <w:sz w:val="24"/>
          <w:szCs w:val="24"/>
        </w:rPr>
        <w:fldChar w:fldCharType="separate"/>
      </w:r>
      <w:r w:rsidRPr="001729B4">
        <w:rPr>
          <w:rFonts w:ascii="Times New Roman" w:eastAsia="Calibri" w:hAnsi="Times New Roman" w:cs="Times New Roman"/>
          <w:bCs/>
          <w:sz w:val="24"/>
          <w:szCs w:val="24"/>
        </w:rPr>
        <w:t>Tauragės r. sav. Tauragės m., Respublikos g. 2</w:t>
      </w:r>
      <w:r w:rsidRPr="001729B4">
        <w:rPr>
          <w:rFonts w:ascii="Times New Roman" w:eastAsia="Calibri" w:hAnsi="Times New Roman" w:cs="Times New Roman"/>
          <w:bCs/>
          <w:sz w:val="24"/>
          <w:szCs w:val="24"/>
        </w:rPr>
        <w:fldChar w:fldCharType="end"/>
      </w:r>
      <w:r w:rsidRPr="001729B4">
        <w:rPr>
          <w:rFonts w:ascii="Times New Roman" w:eastAsia="Calibri" w:hAnsi="Times New Roman" w:cs="Times New Roman"/>
          <w:sz w:val="24"/>
          <w:szCs w:val="24"/>
        </w:rPr>
        <w:t xml:space="preserve">, juridinio asmens kodas </w:t>
      </w:r>
      <w:r w:rsidRPr="001729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fldChar w:fldCharType="begin"/>
      </w:r>
      <w:r w:rsidRPr="001729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instrText xml:space="preserve"> MERGEFIELD "imones_kodas" </w:instrText>
      </w:r>
      <w:r w:rsidRPr="001729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fldChar w:fldCharType="separate"/>
      </w:r>
      <w:r w:rsidRPr="001729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188737457</w:t>
      </w:r>
      <w:r w:rsidRPr="001729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fldChar w:fldCharType="end"/>
      </w:r>
      <w:r w:rsidRPr="001729B4">
        <w:rPr>
          <w:rFonts w:ascii="Times New Roman" w:eastAsia="Calibri" w:hAnsi="Times New Roman" w:cs="Times New Roman"/>
          <w:sz w:val="24"/>
          <w:szCs w:val="24"/>
        </w:rPr>
        <w:t xml:space="preserve">, (toliau – Savivaldybė), man (kandidatui mirus – mano artimajam) esant kandidatu į apdovanojimo suteikimą metu, Įstaigos </w:t>
      </w:r>
      <w:r w:rsidRPr="001729B4">
        <w:rPr>
          <w:rFonts w:ascii="Times New Roman" w:eastAsia="Times New Roman" w:hAnsi="Times New Roman" w:cs="Times New Roman"/>
          <w:spacing w:val="-4"/>
          <w:sz w:val="24"/>
          <w:szCs w:val="24"/>
          <w:lang w:eastAsia="lt-LT"/>
        </w:rPr>
        <w:t>veiklos informavimo bendruomenei ir visuomenei tikslu tvarkytų mano (</w:t>
      </w:r>
      <w:r w:rsidRPr="001729B4">
        <w:rPr>
          <w:rFonts w:ascii="Times New Roman" w:eastAsia="Calibri" w:hAnsi="Times New Roman" w:cs="Times New Roman"/>
          <w:sz w:val="24"/>
          <w:szCs w:val="24"/>
        </w:rPr>
        <w:t>kandidatui mirus</w:t>
      </w:r>
      <w:r w:rsidRPr="001729B4">
        <w:rPr>
          <w:rFonts w:ascii="Times New Roman" w:eastAsia="Times New Roman" w:hAnsi="Times New Roman" w:cs="Times New Roman"/>
          <w:spacing w:val="-4"/>
          <w:sz w:val="24"/>
          <w:szCs w:val="24"/>
          <w:lang w:eastAsia="lt-LT"/>
        </w:rPr>
        <w:t xml:space="preserve"> – mano artimojo) </w:t>
      </w:r>
      <w:r w:rsidRPr="001729B4">
        <w:rPr>
          <w:rFonts w:ascii="Times New Roman" w:eastAsia="Times New Roman" w:hAnsi="Times New Roman" w:cs="Times New Roman"/>
          <w:sz w:val="24"/>
          <w:szCs w:val="24"/>
          <w:lang w:eastAsia="lt-LT"/>
        </w:rPr>
        <w:t>asmens duomenis:</w:t>
      </w:r>
    </w:p>
    <w:p w14:paraId="0B95F8FD" w14:textId="77777777" w:rsidR="001729B4" w:rsidRPr="001729B4" w:rsidRDefault="001729B4" w:rsidP="001729B4">
      <w:pPr>
        <w:spacing w:before="120" w:after="120"/>
        <w:rPr>
          <w:rFonts w:ascii="Times New Roman" w:eastAsia="Calibri" w:hAnsi="Times New Roman" w:cs="Times New Roman"/>
          <w:sz w:val="24"/>
          <w:szCs w:val="24"/>
        </w:rPr>
      </w:pPr>
      <w:r w:rsidRPr="001729B4">
        <w:rPr>
          <w:rFonts w:ascii="Times New Roman" w:eastAsia="Calibri" w:hAnsi="Times New Roman" w:cs="Times New Roman"/>
          <w:sz w:val="24"/>
          <w:szCs w:val="24"/>
        </w:rPr>
        <w:t>Savo SUTIKIMĄ arba NESUTIKIMĄ pažymėsiu savo parašu: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6182"/>
        <w:gridCol w:w="1723"/>
        <w:gridCol w:w="1723"/>
      </w:tblGrid>
      <w:tr w:rsidR="001729B4" w:rsidRPr="001729B4" w14:paraId="3958A84E" w14:textId="77777777" w:rsidTr="001729B4"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DC4D3" w14:textId="77777777" w:rsidR="001729B4" w:rsidRPr="001729B4" w:rsidRDefault="001729B4" w:rsidP="001729B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48DFF" w14:textId="77777777" w:rsidR="001729B4" w:rsidRPr="001729B4" w:rsidRDefault="001729B4" w:rsidP="001729B4">
            <w:pPr>
              <w:widowControl w:val="0"/>
              <w:autoSpaceDE w:val="0"/>
              <w:autoSpaceDN w:val="0"/>
              <w:ind w:firstLine="0"/>
              <w:jc w:val="left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29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Sutinku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84414" w14:textId="77777777" w:rsidR="001729B4" w:rsidRPr="001729B4" w:rsidRDefault="001729B4" w:rsidP="001729B4">
            <w:pPr>
              <w:widowControl w:val="0"/>
              <w:autoSpaceDE w:val="0"/>
              <w:autoSpaceDN w:val="0"/>
              <w:ind w:firstLine="0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729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Nesutinku</w:t>
            </w:r>
          </w:p>
        </w:tc>
      </w:tr>
      <w:tr w:rsidR="001729B4" w:rsidRPr="001729B4" w14:paraId="37EF6218" w14:textId="77777777" w:rsidTr="001729B4">
        <w:trPr>
          <w:trHeight w:val="557"/>
        </w:trPr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D87B0" w14:textId="77777777" w:rsidR="001729B4" w:rsidRPr="001729B4" w:rsidRDefault="001729B4" w:rsidP="001729B4">
            <w:pPr>
              <w:widowControl w:val="0"/>
              <w:autoSpaceDE w:val="0"/>
              <w:autoSpaceDN w:val="0"/>
              <w:ind w:firstLine="0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</w:pPr>
            <w:r w:rsidRPr="001729B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Kad man (</w:t>
            </w:r>
            <w:r w:rsidRPr="001729B4">
              <w:rPr>
                <w:rFonts w:ascii="Times New Roman" w:eastAsia="Calibri" w:hAnsi="Times New Roman" w:cs="Times New Roman"/>
                <w:sz w:val="24"/>
                <w:szCs w:val="24"/>
              </w:rPr>
              <w:t>kandidatui mirus –</w:t>
            </w:r>
            <w:r w:rsidRPr="001729B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mano artimajam) būtų suteiktas Tauragės rajono savivaldybės apdovanojimas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B2C1F" w14:textId="77777777" w:rsidR="001729B4" w:rsidRPr="001729B4" w:rsidRDefault="001729B4" w:rsidP="001729B4">
            <w:pPr>
              <w:widowControl w:val="0"/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8A283" w14:textId="77777777" w:rsidR="001729B4" w:rsidRPr="001729B4" w:rsidRDefault="001729B4" w:rsidP="001729B4">
            <w:pPr>
              <w:widowControl w:val="0"/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729B4" w:rsidRPr="001729B4" w14:paraId="2B0C3C9B" w14:textId="77777777" w:rsidTr="001729B4">
        <w:trPr>
          <w:trHeight w:val="584"/>
        </w:trPr>
        <w:tc>
          <w:tcPr>
            <w:tcW w:w="3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2F8C6" w14:textId="77777777" w:rsidR="001729B4" w:rsidRPr="001729B4" w:rsidRDefault="001729B4" w:rsidP="001729B4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Naudoti mano (mano mirusio šeimos nario) asmens duomenis </w:t>
            </w:r>
            <w:r w:rsidRPr="001729B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(vardą, pavardę, pareigas, išsilavinimą, kvalifikaciją, profesinę darbo patirtį, laisvalaikį ir pan.) </w:t>
            </w:r>
            <w:r w:rsidRPr="001729B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skelbiant juos viešai žiniasklaidoje ir Savivaldybės interneto svetainėje</w:t>
            </w: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EBDC4" w14:textId="77777777" w:rsidR="001729B4" w:rsidRPr="001729B4" w:rsidRDefault="001729B4" w:rsidP="001729B4">
            <w:pPr>
              <w:widowControl w:val="0"/>
              <w:autoSpaceDE w:val="0"/>
              <w:autoSpaceDN w:val="0"/>
              <w:spacing w:before="9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C92B" w14:textId="77777777" w:rsidR="001729B4" w:rsidRPr="001729B4" w:rsidRDefault="001729B4" w:rsidP="001729B4">
            <w:pPr>
              <w:widowControl w:val="0"/>
              <w:autoSpaceDE w:val="0"/>
              <w:autoSpaceDN w:val="0"/>
              <w:spacing w:before="90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0F7DD2D0" w14:textId="77777777" w:rsidR="001729B4" w:rsidRPr="001729B4" w:rsidRDefault="001729B4" w:rsidP="001729B4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14:paraId="690D3A7F" w14:textId="77777777" w:rsidR="001729B4" w:rsidRPr="001729B4" w:rsidRDefault="001729B4" w:rsidP="001729B4">
      <w:pPr>
        <w:spacing w:before="12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729B4">
        <w:rPr>
          <w:rFonts w:ascii="Times New Roman" w:eastAsia="Calibri" w:hAnsi="Times New Roman" w:cs="Times New Roman"/>
          <w:b/>
          <w:bCs/>
          <w:sz w:val="24"/>
          <w:szCs w:val="24"/>
        </w:rPr>
        <w:t>Man yra žinoma, kad įstatymų nustatyta tvarka aš turiu teisę:</w:t>
      </w:r>
    </w:p>
    <w:p w14:paraId="3B89F82C" w14:textId="77777777" w:rsidR="001729B4" w:rsidRPr="001729B4" w:rsidRDefault="001729B4" w:rsidP="001729B4">
      <w:pPr>
        <w:numPr>
          <w:ilvl w:val="0"/>
          <w:numId w:val="31"/>
        </w:numPr>
        <w:tabs>
          <w:tab w:val="left" w:pos="567"/>
          <w:tab w:val="left" w:pos="1134"/>
          <w:tab w:val="left" w:pos="1260"/>
        </w:tabs>
        <w:ind w:left="0" w:firstLine="720"/>
        <w:contextualSpacing/>
        <w:outlineLvl w:val="1"/>
        <w:rPr>
          <w:rFonts w:ascii="Times New Roman" w:eastAsia="EB Garamond" w:hAnsi="Times New Roman" w:cs="Times New Roman"/>
          <w:sz w:val="24"/>
          <w:szCs w:val="24"/>
        </w:rPr>
      </w:pPr>
      <w:r w:rsidRPr="001729B4">
        <w:rPr>
          <w:rFonts w:ascii="Times New Roman" w:eastAsia="Calibri" w:hAnsi="Times New Roman" w:cs="Times New Roman"/>
          <w:bCs/>
          <w:sz w:val="24"/>
          <w:szCs w:val="24"/>
        </w:rPr>
        <w:t>gauti informaciją apie mano (mano artimojo) asmens duomenų tvarkymą;</w:t>
      </w:r>
    </w:p>
    <w:p w14:paraId="37028840" w14:textId="77777777" w:rsidR="001729B4" w:rsidRPr="001729B4" w:rsidRDefault="001729B4" w:rsidP="001729B4">
      <w:pPr>
        <w:numPr>
          <w:ilvl w:val="0"/>
          <w:numId w:val="31"/>
        </w:numPr>
        <w:tabs>
          <w:tab w:val="left" w:pos="567"/>
          <w:tab w:val="left" w:pos="1134"/>
        </w:tabs>
        <w:ind w:left="0" w:firstLine="720"/>
        <w:contextualSpacing/>
        <w:outlineLvl w:val="1"/>
        <w:rPr>
          <w:rFonts w:ascii="Times New Roman" w:eastAsia="EB Garamond" w:hAnsi="Times New Roman" w:cs="Times New Roman"/>
          <w:sz w:val="24"/>
          <w:szCs w:val="24"/>
        </w:rPr>
      </w:pPr>
      <w:r w:rsidRPr="001729B4">
        <w:rPr>
          <w:rFonts w:ascii="Times New Roman" w:eastAsia="EB Garamond" w:hAnsi="Times New Roman" w:cs="Times New Roman"/>
          <w:sz w:val="24"/>
          <w:szCs w:val="24"/>
        </w:rPr>
        <w:t>susipažinti su savo duomenimis;</w:t>
      </w:r>
    </w:p>
    <w:p w14:paraId="7731D809" w14:textId="77777777" w:rsidR="001729B4" w:rsidRPr="001729B4" w:rsidRDefault="001729B4" w:rsidP="001729B4">
      <w:pPr>
        <w:numPr>
          <w:ilvl w:val="0"/>
          <w:numId w:val="31"/>
        </w:numPr>
        <w:tabs>
          <w:tab w:val="left" w:pos="567"/>
          <w:tab w:val="left" w:pos="1134"/>
        </w:tabs>
        <w:ind w:left="0" w:firstLine="720"/>
        <w:contextualSpacing/>
        <w:rPr>
          <w:rFonts w:ascii="Times New Roman" w:eastAsia="EB Garamond" w:hAnsi="Times New Roman" w:cs="Times New Roman"/>
          <w:sz w:val="24"/>
          <w:szCs w:val="24"/>
        </w:rPr>
      </w:pPr>
      <w:r w:rsidRPr="001729B4">
        <w:rPr>
          <w:rFonts w:ascii="Times New Roman" w:eastAsia="EB Garamond" w:hAnsi="Times New Roman" w:cs="Times New Roman"/>
          <w:sz w:val="24"/>
          <w:szCs w:val="24"/>
        </w:rPr>
        <w:t>reikalauti ištaisyti arba, atsižvelgiant į asmens duomenų tvarkymo tikslus, papildyti neišsamius mano (mano mirusiojo artimojo) asmens duomenis (teisė ištaisyti);</w:t>
      </w:r>
    </w:p>
    <w:p w14:paraId="4E39DAD6" w14:textId="77777777" w:rsidR="001729B4" w:rsidRPr="001729B4" w:rsidRDefault="001729B4" w:rsidP="001729B4">
      <w:pPr>
        <w:numPr>
          <w:ilvl w:val="0"/>
          <w:numId w:val="31"/>
        </w:numPr>
        <w:tabs>
          <w:tab w:val="left" w:pos="567"/>
          <w:tab w:val="left" w:pos="1134"/>
        </w:tabs>
        <w:ind w:left="0" w:firstLine="720"/>
        <w:contextualSpacing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r w:rsidRPr="001729B4">
        <w:rPr>
          <w:rFonts w:ascii="Times New Roman" w:eastAsia="Calibri" w:hAnsi="Times New Roman" w:cs="Times New Roman"/>
          <w:bCs/>
          <w:sz w:val="24"/>
          <w:szCs w:val="24"/>
        </w:rPr>
        <w:t>tam tikrais atvejais, asmens duomenis sunaikinti (teisė „būti pamirštam“);</w:t>
      </w:r>
    </w:p>
    <w:p w14:paraId="1C8D3077" w14:textId="77777777" w:rsidR="001729B4" w:rsidRPr="001729B4" w:rsidRDefault="001729B4" w:rsidP="001729B4">
      <w:pPr>
        <w:numPr>
          <w:ilvl w:val="0"/>
          <w:numId w:val="31"/>
        </w:numPr>
        <w:tabs>
          <w:tab w:val="left" w:pos="567"/>
          <w:tab w:val="left" w:pos="1134"/>
        </w:tabs>
        <w:ind w:left="0" w:firstLine="720"/>
        <w:contextualSpacing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r w:rsidRPr="001729B4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tam tikrais atvejais nesutikti, kad būtų tvarkomi mano </w:t>
      </w:r>
      <w:r w:rsidRPr="001729B4">
        <w:rPr>
          <w:rFonts w:ascii="Times New Roman" w:eastAsia="EB Garamond" w:hAnsi="Times New Roman" w:cs="Times New Roman"/>
          <w:sz w:val="24"/>
          <w:szCs w:val="24"/>
        </w:rPr>
        <w:t xml:space="preserve">(mano mirusiojo artimojo) </w:t>
      </w:r>
      <w:r w:rsidRPr="001729B4">
        <w:rPr>
          <w:rFonts w:ascii="Times New Roman" w:eastAsia="Calibri" w:hAnsi="Times New Roman" w:cs="Times New Roman"/>
          <w:bCs/>
          <w:sz w:val="24"/>
          <w:szCs w:val="24"/>
        </w:rPr>
        <w:t>asmens duomenys;</w:t>
      </w:r>
    </w:p>
    <w:p w14:paraId="6F890E35" w14:textId="77777777" w:rsidR="001729B4" w:rsidRPr="001729B4" w:rsidRDefault="001729B4" w:rsidP="001729B4">
      <w:pPr>
        <w:numPr>
          <w:ilvl w:val="0"/>
          <w:numId w:val="31"/>
        </w:numPr>
        <w:tabs>
          <w:tab w:val="left" w:pos="567"/>
          <w:tab w:val="left" w:pos="1134"/>
        </w:tabs>
        <w:ind w:left="0" w:firstLine="720"/>
        <w:contextualSpacing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r w:rsidRPr="001729B4">
        <w:rPr>
          <w:rFonts w:ascii="Times New Roman" w:eastAsia="Calibri" w:hAnsi="Times New Roman" w:cs="Times New Roman"/>
          <w:bCs/>
          <w:sz w:val="24"/>
          <w:szCs w:val="24"/>
        </w:rPr>
        <w:t>tam tikrais atvejais, reikalauti, kad asmens duomenų valdytojas apribotų asmens duomenų tvarkymą (teisė apriboti);</w:t>
      </w:r>
    </w:p>
    <w:p w14:paraId="77F3044E" w14:textId="77777777" w:rsidR="001729B4" w:rsidRPr="001729B4" w:rsidRDefault="001729B4" w:rsidP="001729B4">
      <w:pPr>
        <w:numPr>
          <w:ilvl w:val="0"/>
          <w:numId w:val="31"/>
        </w:numPr>
        <w:tabs>
          <w:tab w:val="left" w:pos="567"/>
          <w:tab w:val="left" w:pos="1134"/>
        </w:tabs>
        <w:ind w:left="0" w:firstLine="720"/>
        <w:contextualSpacing/>
        <w:outlineLvl w:val="1"/>
        <w:rPr>
          <w:rFonts w:ascii="Times New Roman" w:eastAsia="Calibri" w:hAnsi="Times New Roman" w:cs="Times New Roman"/>
          <w:bCs/>
          <w:sz w:val="24"/>
          <w:szCs w:val="24"/>
        </w:rPr>
      </w:pPr>
      <w:r w:rsidRPr="001729B4">
        <w:rPr>
          <w:rFonts w:ascii="Times New Roman" w:eastAsia="Calibri" w:hAnsi="Times New Roman" w:cs="Times New Roman"/>
          <w:bCs/>
          <w:sz w:val="24"/>
          <w:szCs w:val="24"/>
        </w:rPr>
        <w:t>į duomenų perkeliamumą.</w:t>
      </w:r>
    </w:p>
    <w:p w14:paraId="40F92AAF" w14:textId="77777777" w:rsidR="001729B4" w:rsidRPr="001729B4" w:rsidRDefault="001729B4" w:rsidP="001729B4">
      <w:pPr>
        <w:tabs>
          <w:tab w:val="left" w:pos="1134"/>
        </w:tabs>
        <w:spacing w:before="120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2" w:name="_Hlk526423022"/>
      <w:r w:rsidRPr="001729B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Esu </w:t>
      </w:r>
      <w:r w:rsidRPr="001729B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informuotas (-a), </w:t>
      </w:r>
      <w:r w:rsidRPr="001729B4">
        <w:rPr>
          <w:rFonts w:ascii="Times New Roman" w:eastAsia="Calibri" w:hAnsi="Times New Roman" w:cs="Times New Roman"/>
          <w:b/>
          <w:bCs/>
          <w:sz w:val="24"/>
          <w:szCs w:val="24"/>
        </w:rPr>
        <w:t>kad:</w:t>
      </w:r>
    </w:p>
    <w:p w14:paraId="31E74947" w14:textId="77777777" w:rsidR="001729B4" w:rsidRPr="001729B4" w:rsidRDefault="001729B4" w:rsidP="001729B4">
      <w:pPr>
        <w:numPr>
          <w:ilvl w:val="0"/>
          <w:numId w:val="32"/>
        </w:numPr>
        <w:tabs>
          <w:tab w:val="left" w:pos="1134"/>
        </w:tabs>
        <w:ind w:left="0"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729B4">
        <w:rPr>
          <w:rFonts w:ascii="Times New Roman" w:eastAsia="Calibri" w:hAnsi="Times New Roman" w:cs="Times New Roman"/>
          <w:sz w:val="24"/>
          <w:szCs w:val="24"/>
        </w:rPr>
        <w:t>turiu teisę atšaukti čia duotą sutikimą bet kuriuo metu;</w:t>
      </w:r>
    </w:p>
    <w:p w14:paraId="10F2EA22" w14:textId="77777777" w:rsidR="001729B4" w:rsidRPr="001729B4" w:rsidRDefault="001729B4" w:rsidP="001729B4">
      <w:pPr>
        <w:numPr>
          <w:ilvl w:val="0"/>
          <w:numId w:val="32"/>
        </w:numPr>
        <w:tabs>
          <w:tab w:val="left" w:pos="1134"/>
        </w:tabs>
        <w:ind w:left="0"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729B4">
        <w:rPr>
          <w:rFonts w:ascii="Times New Roman" w:eastAsia="Calibri" w:hAnsi="Times New Roman" w:cs="Times New Roman"/>
          <w:sz w:val="24"/>
          <w:szCs w:val="24"/>
        </w:rPr>
        <w:t>turiu teisę apskųsti Savivaldybės veiksmus (neveikimą) Valstybinei duomenų apsaugos inspekcijai;</w:t>
      </w:r>
    </w:p>
    <w:p w14:paraId="520CDCD0" w14:textId="77777777" w:rsidR="001729B4" w:rsidRPr="001729B4" w:rsidRDefault="001729B4" w:rsidP="001729B4">
      <w:pPr>
        <w:numPr>
          <w:ilvl w:val="0"/>
          <w:numId w:val="32"/>
        </w:numPr>
        <w:tabs>
          <w:tab w:val="left" w:pos="1134"/>
        </w:tabs>
        <w:ind w:left="0" w:firstLine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1729B4">
        <w:rPr>
          <w:rFonts w:ascii="Times New Roman" w:eastAsia="Calibri" w:hAnsi="Times New Roman" w:cs="Times New Roman"/>
          <w:sz w:val="24"/>
          <w:szCs w:val="24"/>
        </w:rPr>
        <w:t xml:space="preserve">sutikimas saugomas </w:t>
      </w:r>
      <w:r w:rsidRPr="001729B4">
        <w:rPr>
          <w:rFonts w:ascii="Times New Roman" w:eastAsia="Calibri" w:hAnsi="Times New Roman" w:cs="Times New Roman"/>
        </w:rPr>
        <w:fldChar w:fldCharType="begin"/>
      </w:r>
      <w:r w:rsidRPr="001729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instrText xml:space="preserve"> MERGEFIELD "trumpas_pavadinimas" </w:instrText>
      </w:r>
      <w:r w:rsidRPr="001729B4">
        <w:rPr>
          <w:rFonts w:ascii="Times New Roman" w:eastAsia="Calibri" w:hAnsi="Times New Roman" w:cs="Times New Roman"/>
        </w:rPr>
        <w:fldChar w:fldCharType="separate"/>
      </w:r>
      <w:r w:rsidRPr="001729B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Tauragės rajono savivaldybės administracij</w:t>
      </w:r>
      <w:r w:rsidRPr="001729B4">
        <w:rPr>
          <w:rFonts w:ascii="Times New Roman" w:eastAsia="Calibri" w:hAnsi="Times New Roman" w:cs="Times New Roman"/>
        </w:rPr>
        <w:fldChar w:fldCharType="end"/>
      </w:r>
      <w:r w:rsidRPr="001729B4">
        <w:rPr>
          <w:rFonts w:ascii="Times New Roman" w:eastAsia="Calibri" w:hAnsi="Times New Roman" w:cs="Times New Roman"/>
          <w:sz w:val="24"/>
          <w:szCs w:val="24"/>
        </w:rPr>
        <w:t>os popierinėje formoje</w:t>
      </w:r>
      <w:bookmarkEnd w:id="2"/>
      <w:r w:rsidRPr="001729B4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27FF5D2" w14:textId="77777777" w:rsidR="001729B4" w:rsidRPr="001729B4" w:rsidRDefault="001729B4" w:rsidP="001729B4">
      <w:pPr>
        <w:tabs>
          <w:tab w:val="left" w:pos="1134"/>
        </w:tabs>
        <w:rPr>
          <w:rFonts w:ascii="Times New Roman" w:eastAsia="Calibri" w:hAnsi="Times New Roman" w:cs="Times New Roman"/>
          <w:sz w:val="24"/>
          <w:szCs w:val="24"/>
        </w:rPr>
      </w:pPr>
    </w:p>
    <w:p w14:paraId="12066676" w14:textId="77777777" w:rsidR="001729B4" w:rsidRPr="001729B4" w:rsidRDefault="001729B4" w:rsidP="001729B4">
      <w:pPr>
        <w:tabs>
          <w:tab w:val="left" w:pos="5670"/>
        </w:tabs>
        <w:spacing w:after="120"/>
        <w:ind w:left="3888" w:hanging="576"/>
        <w:jc w:val="righ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729B4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</w:t>
      </w:r>
    </w:p>
    <w:p w14:paraId="1A95894C" w14:textId="5FA1C187" w:rsidR="001729B4" w:rsidRPr="001729B4" w:rsidRDefault="001729B4" w:rsidP="001729B4">
      <w:pPr>
        <w:tabs>
          <w:tab w:val="left" w:pos="5670"/>
        </w:tabs>
        <w:spacing w:after="120"/>
        <w:ind w:left="3888" w:hanging="576"/>
        <w:jc w:val="right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1729B4">
        <w:rPr>
          <w:rFonts w:ascii="Times New Roman" w:eastAsia="Courier New" w:hAnsi="Times New Roman" w:cs="Times New Roman"/>
          <w:sz w:val="24"/>
          <w:szCs w:val="24"/>
        </w:rPr>
        <w:t xml:space="preserve"> (parašas)</w:t>
      </w:r>
      <w:r w:rsidRPr="001729B4">
        <w:rPr>
          <w:rFonts w:ascii="Times New Roman" w:eastAsia="Courier New" w:hAnsi="Times New Roman" w:cs="Times New Roman"/>
          <w:sz w:val="24"/>
          <w:szCs w:val="24"/>
        </w:rPr>
        <w:tab/>
      </w:r>
      <w:r w:rsidRPr="001729B4">
        <w:rPr>
          <w:rFonts w:ascii="Times New Roman" w:eastAsia="Courier New" w:hAnsi="Times New Roman" w:cs="Times New Roman"/>
          <w:sz w:val="24"/>
          <w:szCs w:val="24"/>
        </w:rPr>
        <w:tab/>
        <w:t>(vardas ir pavardė)</w:t>
      </w:r>
    </w:p>
    <w:sectPr w:rsidR="001729B4" w:rsidRPr="001729B4" w:rsidSect="00700A8A">
      <w:headerReference w:type="default" r:id="rId8"/>
      <w:headerReference w:type="first" r:id="rId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4BB66" w14:textId="77777777" w:rsidR="00F03BF9" w:rsidRPr="00387848" w:rsidRDefault="00F03BF9" w:rsidP="003A0646">
      <w:pPr>
        <w:spacing w:line="240" w:lineRule="auto"/>
      </w:pPr>
      <w:r w:rsidRPr="00387848">
        <w:separator/>
      </w:r>
    </w:p>
  </w:endnote>
  <w:endnote w:type="continuationSeparator" w:id="0">
    <w:p w14:paraId="50ADEB56" w14:textId="77777777" w:rsidR="00F03BF9" w:rsidRPr="00387848" w:rsidRDefault="00F03BF9" w:rsidP="003A0646">
      <w:pPr>
        <w:spacing w:line="240" w:lineRule="auto"/>
      </w:pPr>
      <w:r w:rsidRPr="0038784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3BD44" w14:textId="77777777" w:rsidR="00F03BF9" w:rsidRPr="00387848" w:rsidRDefault="00F03BF9" w:rsidP="003A0646">
      <w:pPr>
        <w:spacing w:line="240" w:lineRule="auto"/>
      </w:pPr>
      <w:r w:rsidRPr="00387848">
        <w:separator/>
      </w:r>
    </w:p>
  </w:footnote>
  <w:footnote w:type="continuationSeparator" w:id="0">
    <w:p w14:paraId="710E9227" w14:textId="77777777" w:rsidR="00F03BF9" w:rsidRPr="00387848" w:rsidRDefault="00F03BF9" w:rsidP="003A0646">
      <w:pPr>
        <w:spacing w:line="240" w:lineRule="auto"/>
      </w:pPr>
      <w:r w:rsidRPr="0038784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523751472"/>
      <w:docPartObj>
        <w:docPartGallery w:val="Page Numbers (Top of Page)"/>
        <w:docPartUnique/>
      </w:docPartObj>
    </w:sdtPr>
    <w:sdtEndPr/>
    <w:sdtContent>
      <w:p w14:paraId="0C32BF53" w14:textId="3B6793BF" w:rsidR="00C36B47" w:rsidRPr="00387848" w:rsidRDefault="00C36B47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8784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8784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8784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87848">
          <w:rPr>
            <w:rFonts w:ascii="Times New Roman" w:hAnsi="Times New Roman" w:cs="Times New Roman"/>
            <w:sz w:val="24"/>
            <w:szCs w:val="24"/>
          </w:rPr>
          <w:t>2</w:t>
        </w:r>
        <w:r w:rsidRPr="0038784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1FC7344" w14:textId="4B933EEE" w:rsidR="00F5723D" w:rsidRPr="00387848" w:rsidRDefault="00F5723D" w:rsidP="00F5723D">
    <w:pPr>
      <w:pStyle w:val="Header"/>
      <w:jc w:val="right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337F5" w14:textId="019F47E0" w:rsidR="00CA34A1" w:rsidRPr="00225274" w:rsidRDefault="00CA34A1" w:rsidP="00CA34A1">
    <w:pPr>
      <w:pStyle w:val="Header"/>
      <w:jc w:val="right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D7637"/>
    <w:multiLevelType w:val="hybridMultilevel"/>
    <w:tmpl w:val="E6366C04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0756DB"/>
    <w:multiLevelType w:val="hybridMultilevel"/>
    <w:tmpl w:val="B35C65B8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CC04352"/>
    <w:multiLevelType w:val="hybridMultilevel"/>
    <w:tmpl w:val="BBF42070"/>
    <w:lvl w:ilvl="0" w:tplc="0186C13C">
      <w:start w:val="2"/>
      <w:numFmt w:val="decimal"/>
      <w:lvlText w:val="%1."/>
      <w:lvlJc w:val="left"/>
      <w:pPr>
        <w:ind w:left="1948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F637BF5"/>
    <w:multiLevelType w:val="multilevel"/>
    <w:tmpl w:val="6E02DD5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 w15:restartNumberingAfterBreak="0">
    <w:nsid w:val="13555C7D"/>
    <w:multiLevelType w:val="hybridMultilevel"/>
    <w:tmpl w:val="5A84ED2C"/>
    <w:lvl w:ilvl="0" w:tplc="FE70C1E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37BEB"/>
    <w:multiLevelType w:val="hybridMultilevel"/>
    <w:tmpl w:val="6DD636A4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1AE45751"/>
    <w:multiLevelType w:val="multilevel"/>
    <w:tmpl w:val="3CB084B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1E90200A"/>
    <w:multiLevelType w:val="multilevel"/>
    <w:tmpl w:val="D28CFC7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92" w:hanging="1800"/>
      </w:pPr>
      <w:rPr>
        <w:rFonts w:hint="default"/>
      </w:rPr>
    </w:lvl>
  </w:abstractNum>
  <w:abstractNum w:abstractNumId="8" w15:restartNumberingAfterBreak="0">
    <w:nsid w:val="221C3FD7"/>
    <w:multiLevelType w:val="hybridMultilevel"/>
    <w:tmpl w:val="A3CE7D3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865FC"/>
    <w:multiLevelType w:val="hybridMultilevel"/>
    <w:tmpl w:val="29865DD6"/>
    <w:lvl w:ilvl="0" w:tplc="56DA60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277A21ED"/>
    <w:multiLevelType w:val="hybridMultilevel"/>
    <w:tmpl w:val="6C76667C"/>
    <w:lvl w:ilvl="0" w:tplc="39DE70E6">
      <w:start w:val="1"/>
      <w:numFmt w:val="decimal"/>
      <w:lvlText w:val="%1."/>
      <w:lvlJc w:val="left"/>
      <w:pPr>
        <w:ind w:left="0" w:firstLine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F03F98"/>
    <w:multiLevelType w:val="hybridMultilevel"/>
    <w:tmpl w:val="3C9A40D4"/>
    <w:lvl w:ilvl="0" w:tplc="4314BF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B8B1D61"/>
    <w:multiLevelType w:val="multilevel"/>
    <w:tmpl w:val="DE14378E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E5D6D37"/>
    <w:multiLevelType w:val="hybridMultilevel"/>
    <w:tmpl w:val="AB0C8496"/>
    <w:lvl w:ilvl="0" w:tplc="0186C13C">
      <w:start w:val="2"/>
      <w:numFmt w:val="decimal"/>
      <w:lvlText w:val="%1."/>
      <w:lvlJc w:val="left"/>
      <w:pPr>
        <w:ind w:left="1097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17" w:hanging="360"/>
      </w:pPr>
    </w:lvl>
    <w:lvl w:ilvl="2" w:tplc="0409001B" w:tentative="1">
      <w:start w:val="1"/>
      <w:numFmt w:val="lowerRoman"/>
      <w:lvlText w:val="%3."/>
      <w:lvlJc w:val="right"/>
      <w:pPr>
        <w:ind w:left="2537" w:hanging="180"/>
      </w:pPr>
    </w:lvl>
    <w:lvl w:ilvl="3" w:tplc="0409000F" w:tentative="1">
      <w:start w:val="1"/>
      <w:numFmt w:val="decimal"/>
      <w:lvlText w:val="%4."/>
      <w:lvlJc w:val="left"/>
      <w:pPr>
        <w:ind w:left="3257" w:hanging="360"/>
      </w:pPr>
    </w:lvl>
    <w:lvl w:ilvl="4" w:tplc="04090019" w:tentative="1">
      <w:start w:val="1"/>
      <w:numFmt w:val="lowerLetter"/>
      <w:lvlText w:val="%5."/>
      <w:lvlJc w:val="left"/>
      <w:pPr>
        <w:ind w:left="3977" w:hanging="360"/>
      </w:pPr>
    </w:lvl>
    <w:lvl w:ilvl="5" w:tplc="0409001B" w:tentative="1">
      <w:start w:val="1"/>
      <w:numFmt w:val="lowerRoman"/>
      <w:lvlText w:val="%6."/>
      <w:lvlJc w:val="right"/>
      <w:pPr>
        <w:ind w:left="4697" w:hanging="180"/>
      </w:pPr>
    </w:lvl>
    <w:lvl w:ilvl="6" w:tplc="0409000F" w:tentative="1">
      <w:start w:val="1"/>
      <w:numFmt w:val="decimal"/>
      <w:lvlText w:val="%7."/>
      <w:lvlJc w:val="left"/>
      <w:pPr>
        <w:ind w:left="5417" w:hanging="360"/>
      </w:pPr>
    </w:lvl>
    <w:lvl w:ilvl="7" w:tplc="04090019" w:tentative="1">
      <w:start w:val="1"/>
      <w:numFmt w:val="lowerLetter"/>
      <w:lvlText w:val="%8."/>
      <w:lvlJc w:val="left"/>
      <w:pPr>
        <w:ind w:left="6137" w:hanging="360"/>
      </w:pPr>
    </w:lvl>
    <w:lvl w:ilvl="8" w:tplc="04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4" w15:restartNumberingAfterBreak="0">
    <w:nsid w:val="310E22AE"/>
    <w:multiLevelType w:val="hybridMultilevel"/>
    <w:tmpl w:val="C5D2A366"/>
    <w:lvl w:ilvl="0" w:tplc="4B427A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1B7A3B"/>
    <w:multiLevelType w:val="hybridMultilevel"/>
    <w:tmpl w:val="DEE491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402636"/>
    <w:multiLevelType w:val="multilevel"/>
    <w:tmpl w:val="E6FA84C6"/>
    <w:lvl w:ilvl="0">
      <w:start w:val="20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  <w:rPr>
        <w:rFonts w:hint="default"/>
      </w:rPr>
    </w:lvl>
  </w:abstractNum>
  <w:abstractNum w:abstractNumId="17" w15:restartNumberingAfterBreak="0">
    <w:nsid w:val="477B0A26"/>
    <w:multiLevelType w:val="hybridMultilevel"/>
    <w:tmpl w:val="25E04B46"/>
    <w:lvl w:ilvl="0" w:tplc="7CF8989C">
      <w:start w:val="1"/>
      <w:numFmt w:val="decimal"/>
      <w:lvlText w:val="%1."/>
      <w:lvlJc w:val="left"/>
      <w:pPr>
        <w:ind w:left="1320" w:hanging="60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002D68"/>
    <w:multiLevelType w:val="hybridMultilevel"/>
    <w:tmpl w:val="21004C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37775D"/>
    <w:multiLevelType w:val="hybridMultilevel"/>
    <w:tmpl w:val="028C2AA0"/>
    <w:lvl w:ilvl="0" w:tplc="691CD446">
      <w:start w:val="2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E87D88"/>
    <w:multiLevelType w:val="hybridMultilevel"/>
    <w:tmpl w:val="5B0C653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32EC8"/>
    <w:multiLevelType w:val="hybridMultilevel"/>
    <w:tmpl w:val="64EAFF7E"/>
    <w:lvl w:ilvl="0" w:tplc="29C841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403475A"/>
    <w:multiLevelType w:val="hybridMultilevel"/>
    <w:tmpl w:val="5FAA7E78"/>
    <w:lvl w:ilvl="0" w:tplc="6C208BA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7BC0910"/>
    <w:multiLevelType w:val="multilevel"/>
    <w:tmpl w:val="AF3651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4" w15:restartNumberingAfterBreak="0">
    <w:nsid w:val="5A1B08ED"/>
    <w:multiLevelType w:val="multilevel"/>
    <w:tmpl w:val="3CB084B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5" w15:restartNumberingAfterBreak="0">
    <w:nsid w:val="5B2C76CB"/>
    <w:multiLevelType w:val="hybridMultilevel"/>
    <w:tmpl w:val="42D8B5DE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32B23A4"/>
    <w:multiLevelType w:val="hybridMultilevel"/>
    <w:tmpl w:val="E370EBA2"/>
    <w:lvl w:ilvl="0" w:tplc="E870D31E">
      <w:start w:val="1"/>
      <w:numFmt w:val="bullet"/>
      <w:lvlText w:val=""/>
      <w:lvlJc w:val="left"/>
      <w:pPr>
        <w:ind w:left="2016" w:hanging="360"/>
      </w:pPr>
      <w:rPr>
        <w:rFonts w:ascii="Wingdings" w:hAnsi="Wingdings" w:hint="default"/>
      </w:rPr>
    </w:lvl>
    <w:lvl w:ilvl="1" w:tplc="E870D31E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BA694E"/>
    <w:multiLevelType w:val="hybridMultilevel"/>
    <w:tmpl w:val="A880CE98"/>
    <w:lvl w:ilvl="0" w:tplc="F0849D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2919EC"/>
    <w:multiLevelType w:val="multilevel"/>
    <w:tmpl w:val="21B0CE78"/>
    <w:lvl w:ilvl="0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31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31" w:hanging="1800"/>
      </w:pPr>
      <w:rPr>
        <w:rFonts w:hint="default"/>
      </w:rPr>
    </w:lvl>
  </w:abstractNum>
  <w:abstractNum w:abstractNumId="29" w15:restartNumberingAfterBreak="0">
    <w:nsid w:val="77316E59"/>
    <w:multiLevelType w:val="hybridMultilevel"/>
    <w:tmpl w:val="4B4ADE2A"/>
    <w:lvl w:ilvl="0" w:tplc="787CC66A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72447499">
    <w:abstractNumId w:val="17"/>
  </w:num>
  <w:num w:numId="2" w16cid:durableId="208298750">
    <w:abstractNumId w:val="14"/>
  </w:num>
  <w:num w:numId="3" w16cid:durableId="168108338">
    <w:abstractNumId w:val="29"/>
  </w:num>
  <w:num w:numId="4" w16cid:durableId="1464806090">
    <w:abstractNumId w:val="22"/>
  </w:num>
  <w:num w:numId="5" w16cid:durableId="715277450">
    <w:abstractNumId w:val="9"/>
  </w:num>
  <w:num w:numId="6" w16cid:durableId="1736585196">
    <w:abstractNumId w:val="11"/>
  </w:num>
  <w:num w:numId="7" w16cid:durableId="415248475">
    <w:abstractNumId w:val="8"/>
  </w:num>
  <w:num w:numId="8" w16cid:durableId="335495966">
    <w:abstractNumId w:val="4"/>
  </w:num>
  <w:num w:numId="9" w16cid:durableId="1323191704">
    <w:abstractNumId w:val="1"/>
  </w:num>
  <w:num w:numId="10" w16cid:durableId="1416586525">
    <w:abstractNumId w:val="7"/>
  </w:num>
  <w:num w:numId="11" w16cid:durableId="2115517396">
    <w:abstractNumId w:val="3"/>
  </w:num>
  <w:num w:numId="12" w16cid:durableId="582836528">
    <w:abstractNumId w:val="23"/>
  </w:num>
  <w:num w:numId="13" w16cid:durableId="1862280340">
    <w:abstractNumId w:val="28"/>
  </w:num>
  <w:num w:numId="14" w16cid:durableId="1790737113">
    <w:abstractNumId w:val="19"/>
  </w:num>
  <w:num w:numId="15" w16cid:durableId="498929155">
    <w:abstractNumId w:val="12"/>
  </w:num>
  <w:num w:numId="16" w16cid:durableId="2112973547">
    <w:abstractNumId w:val="16"/>
  </w:num>
  <w:num w:numId="17" w16cid:durableId="330304862">
    <w:abstractNumId w:val="10"/>
  </w:num>
  <w:num w:numId="18" w16cid:durableId="543323710">
    <w:abstractNumId w:val="13"/>
  </w:num>
  <w:num w:numId="19" w16cid:durableId="1455250311">
    <w:abstractNumId w:val="2"/>
  </w:num>
  <w:num w:numId="20" w16cid:durableId="1378357592">
    <w:abstractNumId w:val="5"/>
  </w:num>
  <w:num w:numId="21" w16cid:durableId="1009405867">
    <w:abstractNumId w:val="24"/>
  </w:num>
  <w:num w:numId="22" w16cid:durableId="1062295334">
    <w:abstractNumId w:val="0"/>
  </w:num>
  <w:num w:numId="23" w16cid:durableId="288901089">
    <w:abstractNumId w:val="20"/>
  </w:num>
  <w:num w:numId="24" w16cid:durableId="1993946214">
    <w:abstractNumId w:val="27"/>
  </w:num>
  <w:num w:numId="25" w16cid:durableId="414478958">
    <w:abstractNumId w:val="15"/>
  </w:num>
  <w:num w:numId="26" w16cid:durableId="1178040054">
    <w:abstractNumId w:val="6"/>
  </w:num>
  <w:num w:numId="27" w16cid:durableId="925499490">
    <w:abstractNumId w:val="18"/>
  </w:num>
  <w:num w:numId="28" w16cid:durableId="1901474271">
    <w:abstractNumId w:val="26"/>
  </w:num>
  <w:num w:numId="29" w16cid:durableId="857810717">
    <w:abstractNumId w:val="21"/>
  </w:num>
  <w:num w:numId="30" w16cid:durableId="407044441">
    <w:abstractNumId w:val="25"/>
  </w:num>
  <w:num w:numId="31" w16cid:durableId="1603607923">
    <w:abstractNumId w:val="8"/>
  </w:num>
  <w:num w:numId="32" w16cid:durableId="1789358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623"/>
    <w:rsid w:val="0001044E"/>
    <w:rsid w:val="00020CFE"/>
    <w:rsid w:val="00027798"/>
    <w:rsid w:val="0003582E"/>
    <w:rsid w:val="00044F31"/>
    <w:rsid w:val="00055F0A"/>
    <w:rsid w:val="000632A8"/>
    <w:rsid w:val="00070E82"/>
    <w:rsid w:val="0009784B"/>
    <w:rsid w:val="000A03F7"/>
    <w:rsid w:val="000A372F"/>
    <w:rsid w:val="000B1F4F"/>
    <w:rsid w:val="001147C2"/>
    <w:rsid w:val="001160C3"/>
    <w:rsid w:val="00133D9C"/>
    <w:rsid w:val="001361C8"/>
    <w:rsid w:val="001539C9"/>
    <w:rsid w:val="001729B4"/>
    <w:rsid w:val="001A2560"/>
    <w:rsid w:val="001A2A26"/>
    <w:rsid w:val="001B4198"/>
    <w:rsid w:val="001B5E29"/>
    <w:rsid w:val="001C1204"/>
    <w:rsid w:val="001C5AC7"/>
    <w:rsid w:val="001D2A74"/>
    <w:rsid w:val="00225274"/>
    <w:rsid w:val="00250848"/>
    <w:rsid w:val="00254910"/>
    <w:rsid w:val="00260178"/>
    <w:rsid w:val="00263B7D"/>
    <w:rsid w:val="00265374"/>
    <w:rsid w:val="00274C5A"/>
    <w:rsid w:val="002800C2"/>
    <w:rsid w:val="002908C4"/>
    <w:rsid w:val="002C29D7"/>
    <w:rsid w:val="002D48B1"/>
    <w:rsid w:val="002E0160"/>
    <w:rsid w:val="002E0CC6"/>
    <w:rsid w:val="00302200"/>
    <w:rsid w:val="003028F5"/>
    <w:rsid w:val="00304913"/>
    <w:rsid w:val="00305794"/>
    <w:rsid w:val="00335013"/>
    <w:rsid w:val="00336EBA"/>
    <w:rsid w:val="00353A51"/>
    <w:rsid w:val="003622E9"/>
    <w:rsid w:val="00362547"/>
    <w:rsid w:val="003641F9"/>
    <w:rsid w:val="00387848"/>
    <w:rsid w:val="003A0646"/>
    <w:rsid w:val="003C0C47"/>
    <w:rsid w:val="003C1D2E"/>
    <w:rsid w:val="003D219E"/>
    <w:rsid w:val="003D475C"/>
    <w:rsid w:val="003E08B0"/>
    <w:rsid w:val="003E6F33"/>
    <w:rsid w:val="004064BC"/>
    <w:rsid w:val="00415AD4"/>
    <w:rsid w:val="004247CA"/>
    <w:rsid w:val="004579B0"/>
    <w:rsid w:val="004701E3"/>
    <w:rsid w:val="0048108D"/>
    <w:rsid w:val="00490EAA"/>
    <w:rsid w:val="004B0C83"/>
    <w:rsid w:val="004B10D4"/>
    <w:rsid w:val="004B6602"/>
    <w:rsid w:val="004B6A93"/>
    <w:rsid w:val="004B6D3E"/>
    <w:rsid w:val="004B7A96"/>
    <w:rsid w:val="0051007A"/>
    <w:rsid w:val="0051576F"/>
    <w:rsid w:val="00516CB9"/>
    <w:rsid w:val="00545D21"/>
    <w:rsid w:val="0054625B"/>
    <w:rsid w:val="00562B52"/>
    <w:rsid w:val="005A095B"/>
    <w:rsid w:val="005B6DFA"/>
    <w:rsid w:val="005C6EB1"/>
    <w:rsid w:val="00600F39"/>
    <w:rsid w:val="00603ABB"/>
    <w:rsid w:val="00643FA1"/>
    <w:rsid w:val="00680DAC"/>
    <w:rsid w:val="006907B9"/>
    <w:rsid w:val="006A1D02"/>
    <w:rsid w:val="006A537E"/>
    <w:rsid w:val="006E23FF"/>
    <w:rsid w:val="006E56B9"/>
    <w:rsid w:val="006E77C9"/>
    <w:rsid w:val="006F4EED"/>
    <w:rsid w:val="00700A8A"/>
    <w:rsid w:val="00701943"/>
    <w:rsid w:val="0072228F"/>
    <w:rsid w:val="00740E32"/>
    <w:rsid w:val="007659C8"/>
    <w:rsid w:val="007A1B1A"/>
    <w:rsid w:val="007A2B3C"/>
    <w:rsid w:val="007B0E97"/>
    <w:rsid w:val="007B644B"/>
    <w:rsid w:val="007D1B6D"/>
    <w:rsid w:val="007F11DB"/>
    <w:rsid w:val="008004F1"/>
    <w:rsid w:val="00805863"/>
    <w:rsid w:val="00810368"/>
    <w:rsid w:val="008159EB"/>
    <w:rsid w:val="00822429"/>
    <w:rsid w:val="00884CC2"/>
    <w:rsid w:val="008B459F"/>
    <w:rsid w:val="008C6A95"/>
    <w:rsid w:val="008D6623"/>
    <w:rsid w:val="009029C0"/>
    <w:rsid w:val="00920021"/>
    <w:rsid w:val="00941BEF"/>
    <w:rsid w:val="00945F37"/>
    <w:rsid w:val="009567AC"/>
    <w:rsid w:val="009670DC"/>
    <w:rsid w:val="009A0CA5"/>
    <w:rsid w:val="009B1453"/>
    <w:rsid w:val="009B2FED"/>
    <w:rsid w:val="009C6D4A"/>
    <w:rsid w:val="009D244E"/>
    <w:rsid w:val="009F3403"/>
    <w:rsid w:val="00A05D94"/>
    <w:rsid w:val="00A26466"/>
    <w:rsid w:val="00A26C04"/>
    <w:rsid w:val="00A52B19"/>
    <w:rsid w:val="00AA4FA2"/>
    <w:rsid w:val="00AA75B0"/>
    <w:rsid w:val="00AB295B"/>
    <w:rsid w:val="00AD4BD4"/>
    <w:rsid w:val="00AE6C16"/>
    <w:rsid w:val="00AF071D"/>
    <w:rsid w:val="00AF4EAD"/>
    <w:rsid w:val="00B327A4"/>
    <w:rsid w:val="00B432D4"/>
    <w:rsid w:val="00B5370B"/>
    <w:rsid w:val="00B80F3A"/>
    <w:rsid w:val="00BA159E"/>
    <w:rsid w:val="00BA3467"/>
    <w:rsid w:val="00BB0D7D"/>
    <w:rsid w:val="00BC1801"/>
    <w:rsid w:val="00BC6161"/>
    <w:rsid w:val="00BD6EC5"/>
    <w:rsid w:val="00BD75FD"/>
    <w:rsid w:val="00BE5EAA"/>
    <w:rsid w:val="00C114BE"/>
    <w:rsid w:val="00C158F9"/>
    <w:rsid w:val="00C36B47"/>
    <w:rsid w:val="00C5060A"/>
    <w:rsid w:val="00C61B01"/>
    <w:rsid w:val="00C73E76"/>
    <w:rsid w:val="00C80974"/>
    <w:rsid w:val="00CA0E72"/>
    <w:rsid w:val="00CA1211"/>
    <w:rsid w:val="00CA34A1"/>
    <w:rsid w:val="00CA5FCA"/>
    <w:rsid w:val="00CB0270"/>
    <w:rsid w:val="00CB6066"/>
    <w:rsid w:val="00CF0CF4"/>
    <w:rsid w:val="00D009A7"/>
    <w:rsid w:val="00D3039F"/>
    <w:rsid w:val="00D6122C"/>
    <w:rsid w:val="00D764EF"/>
    <w:rsid w:val="00D86557"/>
    <w:rsid w:val="00D9293A"/>
    <w:rsid w:val="00D9468D"/>
    <w:rsid w:val="00DD1F96"/>
    <w:rsid w:val="00DE2489"/>
    <w:rsid w:val="00DF1C59"/>
    <w:rsid w:val="00E3301C"/>
    <w:rsid w:val="00E42B0B"/>
    <w:rsid w:val="00E54F0A"/>
    <w:rsid w:val="00EA219F"/>
    <w:rsid w:val="00EC2C01"/>
    <w:rsid w:val="00EC6B71"/>
    <w:rsid w:val="00ED0D99"/>
    <w:rsid w:val="00ED5A01"/>
    <w:rsid w:val="00EF735A"/>
    <w:rsid w:val="00F03BF9"/>
    <w:rsid w:val="00F11C16"/>
    <w:rsid w:val="00F3416A"/>
    <w:rsid w:val="00F5029E"/>
    <w:rsid w:val="00F5723D"/>
    <w:rsid w:val="00F63DD0"/>
    <w:rsid w:val="00F674C0"/>
    <w:rsid w:val="00F82401"/>
    <w:rsid w:val="00FA0537"/>
    <w:rsid w:val="00FA0A95"/>
    <w:rsid w:val="00FA1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26FC3D"/>
  <w15:chartTrackingRefBased/>
  <w15:docId w15:val="{AE37671F-A506-4624-B17D-57E49772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01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47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A0A9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0646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646"/>
  </w:style>
  <w:style w:type="paragraph" w:styleId="Footer">
    <w:name w:val="footer"/>
    <w:basedOn w:val="Normal"/>
    <w:link w:val="FooterChar"/>
    <w:uiPriority w:val="99"/>
    <w:unhideWhenUsed/>
    <w:rsid w:val="003A0646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646"/>
  </w:style>
  <w:style w:type="character" w:styleId="UnresolvedMention">
    <w:name w:val="Unresolved Mention"/>
    <w:basedOn w:val="DefaultParagraphFont"/>
    <w:uiPriority w:val="99"/>
    <w:semiHidden/>
    <w:unhideWhenUsed/>
    <w:rsid w:val="003A0646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700A8A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0A8A"/>
    <w:rPr>
      <w:rFonts w:ascii="Times New Roman" w:eastAsia="Times New Roman" w:hAnsi="Times New Roman" w:cs="Times New Roman"/>
      <w:sz w:val="20"/>
      <w:szCs w:val="20"/>
      <w:lang w:eastAsia="lt-LT"/>
    </w:rPr>
  </w:style>
  <w:style w:type="character" w:styleId="CommentReference">
    <w:name w:val="annotation reference"/>
    <w:uiPriority w:val="99"/>
    <w:semiHidden/>
    <w:unhideWhenUsed/>
    <w:rsid w:val="00700A8A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A8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A8A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1B01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1B01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character" w:customStyle="1" w:styleId="BodyTextChar">
    <w:name w:val="Body Text Char"/>
    <w:link w:val="BodyText"/>
    <w:qFormat/>
    <w:rsid w:val="00BC6161"/>
    <w:rPr>
      <w:rFonts w:ascii="Times New Roman" w:eastAsia="Times New Roman" w:hAnsi="Times New Roman" w:cs="Times New Roman"/>
      <w:sz w:val="24"/>
      <w:lang w:eastAsia="ar-SA"/>
    </w:rPr>
  </w:style>
  <w:style w:type="paragraph" w:styleId="BodyText">
    <w:name w:val="Body Text"/>
    <w:basedOn w:val="Normal"/>
    <w:link w:val="BodyTextChar"/>
    <w:rsid w:val="00BC6161"/>
    <w:pPr>
      <w:suppressAutoHyphens/>
    </w:pPr>
    <w:rPr>
      <w:rFonts w:ascii="Times New Roman" w:eastAsia="Times New Roman" w:hAnsi="Times New Roman" w:cs="Times New Roman"/>
      <w:sz w:val="24"/>
      <w:lang w:eastAsia="ar-SA"/>
    </w:rPr>
  </w:style>
  <w:style w:type="character" w:customStyle="1" w:styleId="PagrindinistekstasDiagrama1">
    <w:name w:val="Pagrindinis tekstas Diagrama1"/>
    <w:basedOn w:val="DefaultParagraphFont"/>
    <w:uiPriority w:val="99"/>
    <w:semiHidden/>
    <w:rsid w:val="00BC61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4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2f621b4d232c43778a7582bc105de550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12137-6AB5-44A2-84E2-9293F2633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2f621b4d232c43778a7582bc105de550</Template>
  <TotalTime>0</TotalTime>
  <Pages>3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TAURAGĖS RAJONO GARBĖS PILIEČIO VARDO SUTEIKIMO NUOSTATŲ PATVIRTINIMO</vt:lpstr>
    </vt:vector>
  </TitlesOfParts>
  <Manager>2023-10-25</Manager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TAURAGĖS RAJONO SAVIVALDYBĖS APDOVANOJIMŲ SUTEIKIMO TVARKOS APRAŠO PATVIRTINIMO</dc:title>
  <dc:subject>1-300</dc:subject>
  <dc:creator>TAURAGĖS RAJONO SAVIVALDYBĖS TARYBA</dc:creator>
  <cp:keywords/>
  <dc:description/>
  <cp:lastModifiedBy>Mantas Iljinovas</cp:lastModifiedBy>
  <cp:revision>2</cp:revision>
  <dcterms:created xsi:type="dcterms:W3CDTF">2026-08-05T08:41:00Z</dcterms:created>
  <dcterms:modified xsi:type="dcterms:W3CDTF">2026-08-05T08:41:00Z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97b0dc584b238cd40667e6ae45f973ccdb351717f4129e127d80853b9571a6c2</vt:lpwstr>
  </property>
</Properties>
</file>